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4F641" w14:textId="77777777" w:rsidR="00240252" w:rsidRDefault="00A14E62" w:rsidP="001C2699">
      <w:pPr>
        <w:pStyle w:val="Logo"/>
        <w:tabs>
          <w:tab w:val="right" w:pos="11376"/>
        </w:tabs>
        <w:jc w:val="left"/>
      </w:pP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4C7E53" wp14:editId="2796E6EF">
                <wp:simplePos x="0" y="0"/>
                <wp:positionH relativeFrom="column">
                  <wp:posOffset>1037645</wp:posOffset>
                </wp:positionH>
                <wp:positionV relativeFrom="paragraph">
                  <wp:posOffset>35781</wp:posOffset>
                </wp:positionV>
                <wp:extent cx="3546475" cy="271311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271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3D2C" w14:textId="77777777" w:rsidR="00F5203C" w:rsidRPr="00A14E62" w:rsidRDefault="00D23359" w:rsidP="00D24A0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MyChart Scheduling</w:t>
                            </w:r>
                            <w:r w:rsidR="00F504E3" w:rsidRPr="00A14E6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Patients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C7E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pt;margin-top:2.8pt;width:279.25pt;height:21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" stroked="f">
                <v:textbox>
                  <w:txbxContent>
                    <w:p w14:paraId="61313D2C" w14:textId="77777777" w:rsidR="00F5203C" w:rsidRPr="00A14E62" w:rsidRDefault="00D23359" w:rsidP="00D24A0A">
                      <w:pPr>
                        <w:jc w:val="righ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MyChart Scheduling</w:t>
                      </w:r>
                      <w:r w:rsidR="00F504E3" w:rsidRPr="00A14E6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|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Patients</w:t>
                      </w:r>
                    </w:p>
                  </w:txbxContent>
                </v:textbox>
              </v:shape>
            </w:pict>
          </mc:Fallback>
        </mc:AlternateContent>
      </w:r>
      <w:r w:rsidR="001C2699">
        <w:drawing>
          <wp:anchor distT="0" distB="0" distL="114300" distR="114300" simplePos="0" relativeHeight="251654656" behindDoc="1" locked="0" layoutInCell="1" allowOverlap="1" wp14:anchorId="63261BD0" wp14:editId="4805F538">
            <wp:simplePos x="0" y="0"/>
            <wp:positionH relativeFrom="column">
              <wp:posOffset>4591685</wp:posOffset>
            </wp:positionH>
            <wp:positionV relativeFrom="paragraph">
              <wp:posOffset>-66040</wp:posOffset>
            </wp:positionV>
            <wp:extent cx="2706624" cy="563933"/>
            <wp:effectExtent l="0" t="0" r="0" b="7620"/>
            <wp:wrapNone/>
            <wp:docPr id="10" name="Sheet Logo" descr="Tips and Tricks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 Logo" descr="Tips and Tricks She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5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99">
        <w:tab/>
      </w:r>
    </w:p>
    <w:p w14:paraId="2867E75E" w14:textId="77777777" w:rsidR="00240252" w:rsidRDefault="00D23359" w:rsidP="000C2071">
      <w:pPr>
        <w:pStyle w:val="Heading1"/>
        <w:tabs>
          <w:tab w:val="left" w:pos="10616"/>
          <w:tab w:val="right" w:pos="11376"/>
        </w:tabs>
      </w:pPr>
      <w:r>
        <w:t xml:space="preserve">Asymptomatic COVID-19 Saliva Testing </w:t>
      </w:r>
      <w:r w:rsidR="00703F9A">
        <w:t>for JHU</w:t>
      </w:r>
      <w:r w:rsidR="004E7015">
        <w:tab/>
      </w:r>
      <w:r w:rsidR="000C2071">
        <w:tab/>
      </w:r>
    </w:p>
    <w:p w14:paraId="3523CD20" w14:textId="77777777" w:rsidR="003128EC" w:rsidRPr="00BC5F56" w:rsidRDefault="00BC5F56" w:rsidP="00BC5F56">
      <w:pPr>
        <w:spacing w:after="0"/>
        <w:rPr>
          <w:rFonts w:ascii="Calibri" w:eastAsia="Times New Roman" w:hAnsi="Calibri" w:cs="Calibri"/>
        </w:rPr>
      </w:pPr>
      <w:r>
        <w:rPr>
          <w:rFonts w:asciiTheme="minorHAnsi" w:hAnsiTheme="minorHAnsi" w:cstheme="minorHAnsi"/>
          <w:sz w:val="24"/>
          <w:szCs w:val="24"/>
        </w:rPr>
        <w:t>If you</w:t>
      </w:r>
      <w:r w:rsidR="0022772A">
        <w:rPr>
          <w:rFonts w:asciiTheme="minorHAnsi" w:hAnsiTheme="minorHAnsi" w:cstheme="minorHAnsi"/>
          <w:sz w:val="24"/>
          <w:szCs w:val="24"/>
        </w:rPr>
        <w:t xml:space="preserve"> are not experiencing any </w:t>
      </w:r>
      <w:r>
        <w:rPr>
          <w:rFonts w:asciiTheme="minorHAnsi" w:hAnsiTheme="minorHAnsi" w:cstheme="minorHAnsi"/>
          <w:sz w:val="24"/>
          <w:szCs w:val="24"/>
        </w:rPr>
        <w:t>symptoms</w:t>
      </w:r>
      <w:r w:rsidR="0022772A">
        <w:rPr>
          <w:rFonts w:asciiTheme="minorHAnsi" w:hAnsiTheme="minorHAnsi" w:cstheme="minorHAnsi"/>
          <w:sz w:val="24"/>
          <w:szCs w:val="24"/>
        </w:rPr>
        <w:t xml:space="preserve"> of COVID-19 </w:t>
      </w:r>
      <w:r>
        <w:rPr>
          <w:rFonts w:asciiTheme="minorHAnsi" w:hAnsiTheme="minorHAnsi" w:cstheme="minorHAnsi"/>
          <w:sz w:val="24"/>
          <w:szCs w:val="24"/>
        </w:rPr>
        <w:t>and</w:t>
      </w:r>
      <w:r w:rsidR="0022772A">
        <w:rPr>
          <w:rFonts w:asciiTheme="minorHAnsi" w:hAnsiTheme="minorHAnsi" w:cstheme="minorHAnsi"/>
          <w:sz w:val="24"/>
          <w:szCs w:val="24"/>
        </w:rPr>
        <w:t xml:space="preserve"> would like to be tested</w:t>
      </w:r>
      <w:r>
        <w:rPr>
          <w:rFonts w:asciiTheme="minorHAnsi" w:hAnsiTheme="minorHAnsi" w:cstheme="minorHAnsi"/>
          <w:sz w:val="24"/>
          <w:szCs w:val="24"/>
        </w:rPr>
        <w:t>, you are able to schedule a saliva testing appointment via MyC</w:t>
      </w:r>
      <w:r w:rsidR="006B2E3C">
        <w:rPr>
          <w:rFonts w:asciiTheme="minorHAnsi" w:hAnsiTheme="minorHAnsi" w:cstheme="minorHAnsi"/>
          <w:sz w:val="24"/>
          <w:szCs w:val="24"/>
        </w:rPr>
        <w:t>hart.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C5F56">
        <w:rPr>
          <w:rFonts w:asciiTheme="minorHAnsi" w:hAnsiTheme="minorHAnsi" w:cstheme="minorHAnsi"/>
          <w:b/>
          <w:sz w:val="24"/>
          <w:szCs w:val="24"/>
        </w:rPr>
        <w:t>If you become symptomatic, do NOT schedule an appointment. Please cancel your appointment and call the Johns Hopkins COVID</w:t>
      </w:r>
      <w:r>
        <w:rPr>
          <w:rFonts w:asciiTheme="minorHAnsi" w:hAnsiTheme="minorHAnsi" w:cstheme="minorHAnsi"/>
          <w:b/>
          <w:sz w:val="24"/>
          <w:szCs w:val="24"/>
        </w:rPr>
        <w:t>-19</w:t>
      </w:r>
      <w:r w:rsidRPr="00BC5F56">
        <w:rPr>
          <w:rFonts w:asciiTheme="minorHAnsi" w:hAnsiTheme="minorHAnsi" w:cstheme="minorHAnsi"/>
          <w:b/>
          <w:sz w:val="24"/>
          <w:szCs w:val="24"/>
        </w:rPr>
        <w:t xml:space="preserve"> Call Center (JHCCC) at 833-546-7546 for screening.</w:t>
      </w:r>
    </w:p>
    <w:tbl>
      <w:tblPr>
        <w:tblW w:w="11567" w:type="dxa"/>
        <w:tblInd w:w="-61" w:type="dxa"/>
        <w:tblLook w:val="04A0" w:firstRow="1" w:lastRow="0" w:firstColumn="1" w:lastColumn="0" w:noHBand="0" w:noVBand="1"/>
      </w:tblPr>
      <w:tblGrid>
        <w:gridCol w:w="810"/>
        <w:gridCol w:w="10757"/>
      </w:tblGrid>
      <w:tr w:rsidR="00C61ABB" w:rsidRPr="00D008F8" w14:paraId="5B573507" w14:textId="77777777" w:rsidTr="006B2E3C">
        <w:trPr>
          <w:trHeight w:val="288"/>
        </w:trPr>
        <w:tc>
          <w:tcPr>
            <w:tcW w:w="810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39812582" w14:textId="77777777" w:rsidR="00C61ABB" w:rsidRPr="00D008F8" w:rsidRDefault="0016634E" w:rsidP="00B27280">
            <w:pPr>
              <w:pStyle w:val="Icon"/>
              <w:spacing w:before="60" w:after="60"/>
              <w:jc w:val="center"/>
            </w:pPr>
            <w:r>
              <w:drawing>
                <wp:inline distT="0" distB="0" distL="0" distR="0" wp14:anchorId="279D4C72" wp14:editId="588A88DB">
                  <wp:extent cx="340995" cy="340995"/>
                  <wp:effectExtent l="0" t="0" r="1905" b="1905"/>
                  <wp:docPr id="8" name="Try It Out Icon" descr="Try It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y It Out Icon" descr="Try It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757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2A88C0BF" w14:textId="77777777" w:rsidR="00C61ABB" w:rsidRPr="006B2E3C" w:rsidRDefault="00C61ABB" w:rsidP="00B27280">
            <w:pPr>
              <w:pStyle w:val="Heading3"/>
              <w:spacing w:after="60"/>
              <w:rPr>
                <w:sz w:val="10"/>
                <w:szCs w:val="44"/>
              </w:rPr>
            </w:pPr>
            <w:bookmarkStart w:id="0" w:name="_Accessing_CRM_Dashboards"/>
            <w:bookmarkStart w:id="1" w:name="_Access_CRM_Dashboards"/>
            <w:bookmarkEnd w:id="0"/>
            <w:bookmarkEnd w:id="1"/>
            <w:r>
              <w:rPr>
                <w:sz w:val="44"/>
                <w:szCs w:val="44"/>
              </w:rPr>
              <w:t xml:space="preserve"> </w:t>
            </w:r>
            <w:r w:rsidR="006F0F07">
              <w:t>Scheduling</w:t>
            </w:r>
            <w:r w:rsidR="000A43B2">
              <w:t xml:space="preserve"> </w:t>
            </w:r>
            <w:r w:rsidR="00C14095">
              <w:t>Asymptomatic Saliva COVID-19 Test</w:t>
            </w:r>
          </w:p>
        </w:tc>
      </w:tr>
    </w:tbl>
    <w:p w14:paraId="3B9A3EFC" w14:textId="77777777" w:rsidR="00F14E84" w:rsidRDefault="00F14E84"/>
    <w:p w14:paraId="276F238A" w14:textId="77777777" w:rsidR="006B2E3C" w:rsidRDefault="00AC5C1D" w:rsidP="00AC5C1D">
      <w:pPr>
        <w:pStyle w:val="ListParagraph"/>
        <w:numPr>
          <w:ilvl w:val="0"/>
          <w:numId w:val="27"/>
        </w:numPr>
        <w:spacing w:after="0" w:line="360" w:lineRule="auto"/>
      </w:pPr>
      <w:r w:rsidRPr="005C7AB3">
        <w:rPr>
          <w:b/>
        </w:rPr>
        <w:t>Log into</w:t>
      </w:r>
      <w:r>
        <w:t xml:space="preserve"> your MyChart account. </w:t>
      </w:r>
    </w:p>
    <w:p w14:paraId="6DB31E60" w14:textId="77777777" w:rsidR="00AC5C1D" w:rsidRDefault="00AC5C1D" w:rsidP="005E4BDE">
      <w:pPr>
        <w:pStyle w:val="ListParagraph"/>
        <w:numPr>
          <w:ilvl w:val="0"/>
          <w:numId w:val="27"/>
        </w:numPr>
        <w:spacing w:after="0" w:line="360" w:lineRule="auto"/>
      </w:pPr>
      <w:r>
        <w:t xml:space="preserve">On the Homepage, </w:t>
      </w:r>
      <w:r w:rsidRPr="003D5F16">
        <w:rPr>
          <w:b/>
        </w:rPr>
        <w:t>select</w:t>
      </w:r>
      <w:r>
        <w:t xml:space="preserve"> visits</w:t>
      </w:r>
      <w:r w:rsidR="005E4BDE">
        <w:t>,</w:t>
      </w:r>
      <w:r w:rsidR="005E4BDE" w:rsidRPr="005E4BDE">
        <w:rPr>
          <w:b/>
        </w:rPr>
        <w:t xml:space="preserve"> </w:t>
      </w:r>
      <w:r w:rsidR="005E4BDE">
        <w:rPr>
          <w:b/>
        </w:rPr>
        <w:t>s</w:t>
      </w:r>
      <w:r w:rsidR="005E4BDE" w:rsidRPr="005E4BDE">
        <w:rPr>
          <w:b/>
        </w:rPr>
        <w:t>elect</w:t>
      </w:r>
      <w:r w:rsidR="005E4BDE">
        <w:t xml:space="preserve"> Asymptomatic COVID-19 Saliva Test and </w:t>
      </w:r>
      <w:r w:rsidR="005E4BDE" w:rsidRPr="00302DA1">
        <w:rPr>
          <w:b/>
        </w:rPr>
        <w:t>s</w:t>
      </w:r>
      <w:r w:rsidR="00302DA1" w:rsidRPr="00302DA1">
        <w:rPr>
          <w:b/>
        </w:rPr>
        <w:t xml:space="preserve">elect </w:t>
      </w:r>
      <w:r w:rsidR="00302DA1">
        <w:t xml:space="preserve">Schedule Now. </w:t>
      </w:r>
    </w:p>
    <w:p w14:paraId="0BA14064" w14:textId="77777777" w:rsidR="005E4BDE" w:rsidRDefault="006F773F" w:rsidP="00302DA1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5B1126C" wp14:editId="051CA369">
            <wp:extent cx="4619625" cy="3217774"/>
            <wp:effectExtent l="57150" t="57150" r="104775" b="1162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3743" cy="32276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2FE504" w14:textId="77777777" w:rsidR="00F73678" w:rsidRPr="00F73678" w:rsidRDefault="00F73678" w:rsidP="00F73678">
      <w:pPr>
        <w:pStyle w:val="ListParagraph"/>
        <w:numPr>
          <w:ilvl w:val="0"/>
          <w:numId w:val="27"/>
        </w:numPr>
        <w:spacing w:line="360" w:lineRule="auto"/>
      </w:pPr>
      <w:r>
        <w:t xml:space="preserve"> </w:t>
      </w:r>
      <w:r w:rsidR="005C7AB3">
        <w:t xml:space="preserve">The system will allow </w:t>
      </w:r>
      <w:r w:rsidR="00DD6605">
        <w:t>you</w:t>
      </w:r>
      <w:r w:rsidR="005C7AB3">
        <w:t xml:space="preserve"> to</w:t>
      </w:r>
      <w:r w:rsidRPr="00F73678">
        <w:t xml:space="preserve"> pick </w:t>
      </w:r>
      <w:r w:rsidR="00DD6605">
        <w:t>your</w:t>
      </w:r>
      <w:r w:rsidRPr="00F73678">
        <w:t xml:space="preserve"> location, date and time to schedule saliva test. </w:t>
      </w:r>
      <w:r w:rsidR="005C7AB3">
        <w:t xml:space="preserve">Multiple sites can also be selected and the times will list grouped under the specific site. </w:t>
      </w:r>
    </w:p>
    <w:p w14:paraId="7C719621" w14:textId="77777777" w:rsidR="005E4BDE" w:rsidRDefault="00B277AA" w:rsidP="005C7AB3">
      <w:pPr>
        <w:pStyle w:val="ListParagraph"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36B5B562" wp14:editId="73FC39F4">
            <wp:extent cx="3202018" cy="2268207"/>
            <wp:effectExtent l="57150" t="57150" r="113030" b="1136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914" cy="22957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273BF">
        <w:rPr>
          <w:noProof/>
        </w:rPr>
        <w:drawing>
          <wp:inline distT="0" distB="0" distL="0" distR="0" wp14:anchorId="2E483F2D" wp14:editId="24AC6CCD">
            <wp:extent cx="3091268" cy="2264652"/>
            <wp:effectExtent l="57150" t="57150" r="109220" b="1168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873" cy="22848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95B5D" w14:textId="77777777" w:rsidR="005C7AB3" w:rsidRDefault="005828D1">
      <w:pPr>
        <w:pStyle w:val="ListParagraph"/>
        <w:numPr>
          <w:ilvl w:val="0"/>
          <w:numId w:val="27"/>
        </w:numPr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05D6CAF2" wp14:editId="1C344A8E">
            <wp:simplePos x="0" y="0"/>
            <wp:positionH relativeFrom="column">
              <wp:posOffset>3975735</wp:posOffset>
            </wp:positionH>
            <wp:positionV relativeFrom="paragraph">
              <wp:posOffset>-50800</wp:posOffset>
            </wp:positionV>
            <wp:extent cx="2878455" cy="1914525"/>
            <wp:effectExtent l="57150" t="57150" r="112395" b="123825"/>
            <wp:wrapThrough wrapText="bothSides">
              <wp:wrapPolygon edited="0">
                <wp:start x="-143" y="-645"/>
                <wp:lineTo x="-429" y="-430"/>
                <wp:lineTo x="-429" y="21922"/>
                <wp:lineTo x="-143" y="22782"/>
                <wp:lineTo x="22015" y="22782"/>
                <wp:lineTo x="22300" y="20418"/>
                <wp:lineTo x="22300" y="3009"/>
                <wp:lineTo x="21872" y="-215"/>
                <wp:lineTo x="21872" y="-645"/>
                <wp:lineTo x="-143" y="-645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145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BF">
        <w:t>Verify</w:t>
      </w:r>
      <w:r w:rsidR="005C7AB3" w:rsidRPr="005C7AB3">
        <w:t xml:space="preserve"> </w:t>
      </w:r>
      <w:r w:rsidR="005C7AB3">
        <w:t>time</w:t>
      </w:r>
      <w:r w:rsidR="005C7AB3" w:rsidRPr="005C7AB3">
        <w:t>,</w:t>
      </w:r>
      <w:r w:rsidR="005C7AB3">
        <w:t xml:space="preserve"> date and</w:t>
      </w:r>
      <w:r w:rsidR="005C7AB3" w:rsidRPr="005C7AB3">
        <w:t xml:space="preserve"> location and read the full instructions </w:t>
      </w:r>
      <w:r w:rsidR="005C7AB3" w:rsidRPr="005C7AB3">
        <w:rPr>
          <w:iCs/>
        </w:rPr>
        <w:t>prior</w:t>
      </w:r>
      <w:r w:rsidR="005C7AB3" w:rsidRPr="005C7AB3">
        <w:t xml:space="preserve"> to </w:t>
      </w:r>
      <w:r w:rsidR="006F0F07">
        <w:t>finalizing</w:t>
      </w:r>
      <w:r w:rsidR="005C7AB3">
        <w:t xml:space="preserve"> </w:t>
      </w:r>
      <w:r w:rsidR="005C7AB3" w:rsidRPr="005C7AB3">
        <w:t>appointment</w:t>
      </w:r>
      <w:r w:rsidR="005C7AB3">
        <w:t xml:space="preserve">. (The screen will say- </w:t>
      </w:r>
      <w:r w:rsidR="005C7AB3" w:rsidRPr="005C7AB3">
        <w:rPr>
          <w:i/>
        </w:rPr>
        <w:t>Is everything correct?</w:t>
      </w:r>
      <w:r w:rsidR="005C7AB3">
        <w:t xml:space="preserve">) </w:t>
      </w:r>
      <w:r w:rsidR="005C7AB3" w:rsidRPr="00B277AA">
        <w:rPr>
          <w:b/>
        </w:rPr>
        <w:t>Select</w:t>
      </w:r>
      <w:r w:rsidR="005C7AB3">
        <w:t xml:space="preserve"> </w:t>
      </w:r>
      <w:r w:rsidR="006F0F07">
        <w:t>Verify</w:t>
      </w:r>
      <w:r w:rsidR="005C7AB3">
        <w:t xml:space="preserve"> and Sc</w:t>
      </w:r>
      <w:r w:rsidR="00B277AA">
        <w:t>hedule.</w:t>
      </w:r>
    </w:p>
    <w:p w14:paraId="1252BD81" w14:textId="77777777" w:rsidR="005C7AB3" w:rsidRDefault="005C7AB3" w:rsidP="005C7AB3">
      <w:pPr>
        <w:spacing w:after="0" w:line="360" w:lineRule="auto"/>
        <w:ind w:left="360"/>
      </w:pPr>
    </w:p>
    <w:p w14:paraId="0B3CB29E" w14:textId="77777777" w:rsidR="005C7AB3" w:rsidRDefault="005C7AB3" w:rsidP="000A43B2">
      <w:pPr>
        <w:pStyle w:val="ListParagraph"/>
        <w:spacing w:after="0" w:line="360" w:lineRule="auto"/>
      </w:pPr>
    </w:p>
    <w:p w14:paraId="329D0614" w14:textId="77777777" w:rsidR="000A43B2" w:rsidRDefault="000A43B2" w:rsidP="000A43B2">
      <w:pPr>
        <w:pStyle w:val="ListParagraph"/>
        <w:spacing w:after="0" w:line="360" w:lineRule="auto"/>
      </w:pPr>
    </w:p>
    <w:p w14:paraId="4CFF0D53" w14:textId="77777777" w:rsidR="000A43B2" w:rsidRDefault="000A43B2" w:rsidP="000A43B2">
      <w:pPr>
        <w:pStyle w:val="ListParagraph"/>
        <w:spacing w:after="0" w:line="360" w:lineRule="auto"/>
      </w:pPr>
    </w:p>
    <w:tbl>
      <w:tblPr>
        <w:tblW w:w="11567" w:type="dxa"/>
        <w:tblInd w:w="-61" w:type="dxa"/>
        <w:tblLook w:val="04A0" w:firstRow="1" w:lastRow="0" w:firstColumn="1" w:lastColumn="0" w:noHBand="0" w:noVBand="1"/>
      </w:tblPr>
      <w:tblGrid>
        <w:gridCol w:w="810"/>
        <w:gridCol w:w="10757"/>
      </w:tblGrid>
      <w:tr w:rsidR="000A43B2" w:rsidRPr="00D008F8" w14:paraId="45B477F5" w14:textId="77777777" w:rsidTr="00266ADF">
        <w:trPr>
          <w:trHeight w:val="288"/>
        </w:trPr>
        <w:tc>
          <w:tcPr>
            <w:tcW w:w="810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6FAEFDBE" w14:textId="77777777" w:rsidR="000A43B2" w:rsidRPr="00D008F8" w:rsidRDefault="000A43B2" w:rsidP="00266ADF">
            <w:pPr>
              <w:pStyle w:val="Icon"/>
              <w:spacing w:before="60" w:after="60"/>
              <w:jc w:val="center"/>
            </w:pPr>
            <w:r>
              <w:drawing>
                <wp:inline distT="0" distB="0" distL="0" distR="0" wp14:anchorId="1D1CFC9C" wp14:editId="7C13AA09">
                  <wp:extent cx="340995" cy="340995"/>
                  <wp:effectExtent l="0" t="0" r="1905" b="1905"/>
                  <wp:docPr id="34" name="Try It Out Icon" descr="Try It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y It Out Icon" descr="Try It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757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27496500" w14:textId="77777777" w:rsidR="000A43B2" w:rsidRPr="006B2E3C" w:rsidRDefault="000A43B2" w:rsidP="00266ADF">
            <w:pPr>
              <w:pStyle w:val="Heading3"/>
              <w:spacing w:after="60"/>
              <w:rPr>
                <w:sz w:val="10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>
              <w:t>EC</w:t>
            </w:r>
            <w:r w:rsidR="0097603B">
              <w:t>HECK</w:t>
            </w:r>
            <w:r>
              <w:t>-I</w:t>
            </w:r>
            <w:r w:rsidR="0097603B">
              <w:t>N</w:t>
            </w:r>
            <w:r>
              <w:t xml:space="preserve"> for </w:t>
            </w:r>
            <w:r w:rsidR="00C14095">
              <w:t>Asymptomatic Saliva COVID-19 Test</w:t>
            </w:r>
          </w:p>
        </w:tc>
      </w:tr>
    </w:tbl>
    <w:p w14:paraId="376ACC5E" w14:textId="77777777" w:rsidR="000A43B2" w:rsidRDefault="0097603B" w:rsidP="000A43B2">
      <w:pPr>
        <w:pStyle w:val="ListParagraph"/>
        <w:spacing w:after="0" w:line="360" w:lineRule="auto"/>
      </w:pPr>
      <w:r w:rsidRPr="000A43B2">
        <w:rPr>
          <w:noProof/>
        </w:rPr>
        <w:drawing>
          <wp:anchor distT="0" distB="0" distL="114300" distR="114300" simplePos="0" relativeHeight="251655680" behindDoc="0" locked="0" layoutInCell="1" allowOverlap="1" wp14:anchorId="196F1269" wp14:editId="5521F26D">
            <wp:simplePos x="0" y="0"/>
            <wp:positionH relativeFrom="column">
              <wp:posOffset>5533390</wp:posOffset>
            </wp:positionH>
            <wp:positionV relativeFrom="paragraph">
              <wp:posOffset>217805</wp:posOffset>
            </wp:positionV>
            <wp:extent cx="1678305" cy="2887345"/>
            <wp:effectExtent l="57150" t="57150" r="112395" b="122555"/>
            <wp:wrapThrough wrapText="bothSides">
              <wp:wrapPolygon edited="0">
                <wp:start x="-245" y="-428"/>
                <wp:lineTo x="-736" y="-285"/>
                <wp:lineTo x="-736" y="21804"/>
                <wp:lineTo x="-245" y="22374"/>
                <wp:lineTo x="22311" y="22374"/>
                <wp:lineTo x="22801" y="20379"/>
                <wp:lineTo x="22801" y="1995"/>
                <wp:lineTo x="22066" y="-143"/>
                <wp:lineTo x="22066" y="-428"/>
                <wp:lineTo x="-245" y="-428"/>
              </wp:wrapPolygon>
            </wp:wrapThrough>
            <wp:docPr id="1027" name="Picture 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image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" b="5761"/>
                    <a:stretch/>
                  </pic:blipFill>
                  <pic:spPr bwMode="auto">
                    <a:xfrm>
                      <a:off x="0" y="0"/>
                      <a:ext cx="1678305" cy="28873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F0E3D" w14:textId="77777777" w:rsidR="000A43B2" w:rsidRDefault="0097603B" w:rsidP="000A43B2">
      <w:pPr>
        <w:pStyle w:val="ListParagraph"/>
        <w:numPr>
          <w:ilvl w:val="0"/>
          <w:numId w:val="27"/>
        </w:numPr>
        <w:spacing w:line="360" w:lineRule="auto"/>
      </w:pPr>
      <w:r w:rsidRPr="000A43B2">
        <w:rPr>
          <w:noProof/>
        </w:rPr>
        <w:drawing>
          <wp:anchor distT="0" distB="0" distL="114300" distR="114300" simplePos="0" relativeHeight="251653632" behindDoc="0" locked="0" layoutInCell="1" allowOverlap="1" wp14:anchorId="125E26DA" wp14:editId="41053836">
            <wp:simplePos x="0" y="0"/>
            <wp:positionH relativeFrom="column">
              <wp:posOffset>3564812</wp:posOffset>
            </wp:positionH>
            <wp:positionV relativeFrom="paragraph">
              <wp:posOffset>363336</wp:posOffset>
            </wp:positionV>
            <wp:extent cx="1809750" cy="2042795"/>
            <wp:effectExtent l="57150" t="57150" r="114300" b="109855"/>
            <wp:wrapThrough wrapText="bothSides">
              <wp:wrapPolygon edited="0">
                <wp:start x="-227" y="-604"/>
                <wp:lineTo x="-682" y="-403"/>
                <wp:lineTo x="-682" y="21754"/>
                <wp:lineTo x="-227" y="22560"/>
                <wp:lineTo x="22282" y="22560"/>
                <wp:lineTo x="22737" y="22157"/>
                <wp:lineTo x="22737" y="2820"/>
                <wp:lineTo x="22055" y="-201"/>
                <wp:lineTo x="22055" y="-604"/>
                <wp:lineTo x="-227" y="-604"/>
              </wp:wrapPolygon>
            </wp:wrapThrough>
            <wp:docPr id="1026" name="Picture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9" b="39442"/>
                    <a:stretch/>
                  </pic:blipFill>
                  <pic:spPr bwMode="auto">
                    <a:xfrm>
                      <a:off x="0" y="0"/>
                      <a:ext cx="1809750" cy="204279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605">
        <w:rPr>
          <w:noProof/>
        </w:rPr>
        <w:t>You</w:t>
      </w:r>
      <w:r w:rsidR="000A43B2">
        <w:t xml:space="preserve"> can</w:t>
      </w:r>
      <w:r w:rsidR="000A43B2" w:rsidRPr="000A43B2">
        <w:t xml:space="preserve"> eCheck-in for saliva COVID-19 test in MyChart </w:t>
      </w:r>
      <w:r w:rsidR="000A43B2">
        <w:t>via</w:t>
      </w:r>
      <w:r w:rsidR="000A43B2" w:rsidRPr="000A43B2">
        <w:t xml:space="preserve"> phone or computer. </w:t>
      </w:r>
    </w:p>
    <w:p w14:paraId="0341F6B5" w14:textId="77777777" w:rsidR="000A43B2" w:rsidRDefault="000A43B2" w:rsidP="000A43B2">
      <w:pPr>
        <w:pStyle w:val="ListParagraph"/>
        <w:numPr>
          <w:ilvl w:val="0"/>
          <w:numId w:val="27"/>
        </w:numPr>
        <w:spacing w:line="360" w:lineRule="auto"/>
      </w:pPr>
      <w:r w:rsidRPr="0097603B">
        <w:rPr>
          <w:b/>
        </w:rPr>
        <w:t>Se</w:t>
      </w:r>
      <w:r w:rsidR="008B68CD" w:rsidRPr="0097603B">
        <w:rPr>
          <w:b/>
        </w:rPr>
        <w:t>lect</w:t>
      </w:r>
      <w:r w:rsidR="008B68CD">
        <w:t xml:space="preserve"> EC</w:t>
      </w:r>
      <w:r w:rsidR="0097603B">
        <w:t xml:space="preserve">HECK-IN and follow </w:t>
      </w:r>
      <w:r w:rsidR="006F0F07">
        <w:t>prompts</w:t>
      </w:r>
      <w:r w:rsidR="0097603B">
        <w:t>. You will receive an eCheck-In Complete notification.</w:t>
      </w:r>
    </w:p>
    <w:p w14:paraId="14A2283E" w14:textId="77777777" w:rsidR="000A43B2" w:rsidRDefault="000A43B2" w:rsidP="000A43B2">
      <w:pPr>
        <w:spacing w:line="360" w:lineRule="auto"/>
        <w:ind w:left="360"/>
      </w:pPr>
    </w:p>
    <w:p w14:paraId="2BEE85A1" w14:textId="77777777" w:rsidR="0097603B" w:rsidRDefault="000A43B2" w:rsidP="000A43B2">
      <w:pPr>
        <w:spacing w:line="360" w:lineRule="auto"/>
        <w:ind w:left="360"/>
      </w:pPr>
      <w:r>
        <w:t xml:space="preserve"> </w:t>
      </w:r>
    </w:p>
    <w:p w14:paraId="78893751" w14:textId="77777777" w:rsidR="0097603B" w:rsidRDefault="0097603B" w:rsidP="000A43B2">
      <w:pPr>
        <w:spacing w:line="360" w:lineRule="auto"/>
        <w:ind w:left="360"/>
      </w:pPr>
    </w:p>
    <w:p w14:paraId="431C29B8" w14:textId="77777777" w:rsidR="000A43B2" w:rsidRDefault="000A43B2" w:rsidP="000A43B2">
      <w:pPr>
        <w:spacing w:line="360" w:lineRule="auto"/>
        <w:ind w:left="360"/>
      </w:pPr>
      <w:r>
        <w:lastRenderedPageBreak/>
        <w:t xml:space="preserve"> </w:t>
      </w:r>
    </w:p>
    <w:p w14:paraId="2A794519" w14:textId="77777777" w:rsidR="000A43B2" w:rsidRPr="000A43B2" w:rsidRDefault="00DD6605" w:rsidP="000A43B2">
      <w:pPr>
        <w:pStyle w:val="ListParagraph"/>
        <w:numPr>
          <w:ilvl w:val="0"/>
          <w:numId w:val="27"/>
        </w:numPr>
        <w:spacing w:line="360" w:lineRule="auto"/>
      </w:pPr>
      <w:r>
        <w:t xml:space="preserve">If you are </w:t>
      </w:r>
      <w:r w:rsidR="00703F9A">
        <w:t>a JHU</w:t>
      </w:r>
      <w:r>
        <w:t xml:space="preserve"> employee, you</w:t>
      </w:r>
      <w:r w:rsidR="0097603B">
        <w:t xml:space="preserve"> will need to </w:t>
      </w:r>
      <w:r w:rsidR="00BC5F56">
        <w:t>sign a consent (collected annually) for releasing of the results a</w:t>
      </w:r>
      <w:r w:rsidR="0097603B">
        <w:t xml:space="preserve">s </w:t>
      </w:r>
      <w:r w:rsidR="00BC5F56">
        <w:t xml:space="preserve">a </w:t>
      </w:r>
      <w:r w:rsidR="0097603B">
        <w:t>part</w:t>
      </w:r>
      <w:r w:rsidR="0097603B" w:rsidRPr="0097603B">
        <w:t xml:space="preserve"> of e-check-in, and</w:t>
      </w:r>
      <w:r w:rsidR="0097603B">
        <w:t xml:space="preserve"> this is</w:t>
      </w:r>
      <w:r w:rsidR="0097603B" w:rsidRPr="0097603B">
        <w:t xml:space="preserve"> </w:t>
      </w:r>
      <w:r w:rsidR="0097603B" w:rsidRPr="0097603B">
        <w:rPr>
          <w:b/>
          <w:bCs/>
          <w:u w:val="single"/>
        </w:rPr>
        <w:t>mandatory.</w:t>
      </w:r>
      <w:r w:rsidR="0097603B" w:rsidRPr="0097603B">
        <w:t xml:space="preserve">   The test will not be able to be completed without this consent signed. </w:t>
      </w:r>
      <w:r w:rsidR="0097603B">
        <w:t>Employee</w:t>
      </w:r>
      <w:r w:rsidR="00BC5F56">
        <w:t>s</w:t>
      </w:r>
      <w:r w:rsidR="0097603B">
        <w:t xml:space="preserve"> </w:t>
      </w:r>
      <w:r w:rsidR="0097603B" w:rsidRPr="0097603B">
        <w:t>must sign the consent form via eCheck-In.</w:t>
      </w:r>
    </w:p>
    <w:p w14:paraId="095C8DFA" w14:textId="77777777" w:rsidR="000A43B2" w:rsidRDefault="0097603B" w:rsidP="000A43B2">
      <w:pPr>
        <w:pStyle w:val="ListParagraph"/>
        <w:numPr>
          <w:ilvl w:val="0"/>
          <w:numId w:val="27"/>
        </w:numPr>
        <w:spacing w:after="0" w:line="360" w:lineRule="auto"/>
      </w:pPr>
      <w:r w:rsidRPr="0097603B">
        <w:rPr>
          <w:b/>
        </w:rPr>
        <w:t xml:space="preserve">Select </w:t>
      </w:r>
      <w:r>
        <w:t xml:space="preserve">Review and Sign, </w:t>
      </w:r>
      <w:r w:rsidRPr="0097603B">
        <w:rPr>
          <w:b/>
        </w:rPr>
        <w:t>read and sign</w:t>
      </w:r>
      <w:r>
        <w:t xml:space="preserve"> document, </w:t>
      </w:r>
      <w:r w:rsidRPr="0097603B">
        <w:rPr>
          <w:b/>
        </w:rPr>
        <w:t>select</w:t>
      </w:r>
      <w:r>
        <w:t xml:space="preserve"> Submit.</w:t>
      </w:r>
    </w:p>
    <w:p w14:paraId="3EBF64A5" w14:textId="77777777" w:rsidR="0097603B" w:rsidRPr="0097603B" w:rsidRDefault="0097603B" w:rsidP="0097603B">
      <w:r w:rsidRPr="0097603B">
        <w:rPr>
          <w:noProof/>
        </w:rPr>
        <w:drawing>
          <wp:anchor distT="0" distB="0" distL="114300" distR="114300" simplePos="0" relativeHeight="251658752" behindDoc="0" locked="0" layoutInCell="1" allowOverlap="1" wp14:anchorId="004A403F" wp14:editId="3B8F4F15">
            <wp:simplePos x="0" y="0"/>
            <wp:positionH relativeFrom="column">
              <wp:posOffset>3718560</wp:posOffset>
            </wp:positionH>
            <wp:positionV relativeFrom="paragraph">
              <wp:posOffset>166370</wp:posOffset>
            </wp:positionV>
            <wp:extent cx="2602230" cy="1993265"/>
            <wp:effectExtent l="57150" t="57150" r="121920" b="121285"/>
            <wp:wrapThrough wrapText="bothSides">
              <wp:wrapPolygon edited="0">
                <wp:start x="-158" y="-619"/>
                <wp:lineTo x="-474" y="-413"/>
                <wp:lineTo x="-474" y="21882"/>
                <wp:lineTo x="-158" y="22708"/>
                <wp:lineTo x="22138" y="22708"/>
                <wp:lineTo x="22454" y="19611"/>
                <wp:lineTo x="22454" y="2890"/>
                <wp:lineTo x="21980" y="-206"/>
                <wp:lineTo x="21980" y="-619"/>
                <wp:lineTo x="-158" y="-619"/>
              </wp:wrapPolygon>
            </wp:wrapThrough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932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03B">
        <w:rPr>
          <w:noProof/>
        </w:rPr>
        <w:drawing>
          <wp:anchor distT="0" distB="0" distL="114300" distR="114300" simplePos="0" relativeHeight="251657728" behindDoc="0" locked="0" layoutInCell="1" allowOverlap="1" wp14:anchorId="03D9BA31" wp14:editId="52C89855">
            <wp:simplePos x="0" y="0"/>
            <wp:positionH relativeFrom="column">
              <wp:posOffset>919480</wp:posOffset>
            </wp:positionH>
            <wp:positionV relativeFrom="paragraph">
              <wp:posOffset>166370</wp:posOffset>
            </wp:positionV>
            <wp:extent cx="2533015" cy="1993265"/>
            <wp:effectExtent l="57150" t="57150" r="114935" b="121285"/>
            <wp:wrapThrough wrapText="bothSides">
              <wp:wrapPolygon edited="0">
                <wp:start x="-162" y="-619"/>
                <wp:lineTo x="-487" y="-413"/>
                <wp:lineTo x="-487" y="21882"/>
                <wp:lineTo x="-162" y="22708"/>
                <wp:lineTo x="22093" y="22708"/>
                <wp:lineTo x="22418" y="19611"/>
                <wp:lineTo x="22418" y="2890"/>
                <wp:lineTo x="21930" y="-206"/>
                <wp:lineTo x="21930" y="-619"/>
                <wp:lineTo x="-162" y="-619"/>
              </wp:wrapPolygon>
            </wp:wrapThrough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9932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E9F4" w14:textId="77777777" w:rsidR="00C14095" w:rsidRPr="0097603B" w:rsidRDefault="0097603B" w:rsidP="0097603B">
      <w:pPr>
        <w:spacing w:after="0" w:line="360" w:lineRule="auto"/>
      </w:pPr>
      <w:r>
        <w:br w:type="textWrapping" w:clear="all"/>
      </w:r>
    </w:p>
    <w:tbl>
      <w:tblPr>
        <w:tblW w:w="11567" w:type="dxa"/>
        <w:tblInd w:w="-61" w:type="dxa"/>
        <w:tblLook w:val="04A0" w:firstRow="1" w:lastRow="0" w:firstColumn="1" w:lastColumn="0" w:noHBand="0" w:noVBand="1"/>
      </w:tblPr>
      <w:tblGrid>
        <w:gridCol w:w="810"/>
        <w:gridCol w:w="10757"/>
      </w:tblGrid>
      <w:tr w:rsidR="00C14095" w:rsidRPr="00D008F8" w14:paraId="02571864" w14:textId="77777777" w:rsidTr="00266ADF">
        <w:trPr>
          <w:trHeight w:val="288"/>
        </w:trPr>
        <w:tc>
          <w:tcPr>
            <w:tcW w:w="810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39101194" w14:textId="77777777" w:rsidR="00C14095" w:rsidRPr="00D008F8" w:rsidRDefault="00C14095" w:rsidP="00266ADF">
            <w:pPr>
              <w:pStyle w:val="Icon"/>
              <w:spacing w:before="60" w:after="60"/>
              <w:jc w:val="center"/>
            </w:pPr>
            <w:r>
              <w:drawing>
                <wp:inline distT="0" distB="0" distL="0" distR="0" wp14:anchorId="7488C6FF" wp14:editId="3E4727D6">
                  <wp:extent cx="340995" cy="340995"/>
                  <wp:effectExtent l="0" t="0" r="1905" b="1905"/>
                  <wp:docPr id="37" name="Try It Out Icon" descr="Try It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y It Out Icon" descr="Try It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757" w:type="dxa"/>
            <w:shd w:val="clear" w:color="auto" w:fill="BFE1B5"/>
            <w:tcMar>
              <w:left w:w="29" w:type="dxa"/>
              <w:right w:w="29" w:type="dxa"/>
            </w:tcMar>
            <w:vAlign w:val="center"/>
          </w:tcPr>
          <w:p w14:paraId="387F2FBC" w14:textId="77777777" w:rsidR="00C14095" w:rsidRPr="006B2E3C" w:rsidRDefault="00C14095" w:rsidP="00266ADF">
            <w:pPr>
              <w:pStyle w:val="Heading3"/>
              <w:spacing w:after="60"/>
              <w:rPr>
                <w:sz w:val="10"/>
                <w:szCs w:val="44"/>
              </w:rPr>
            </w:pPr>
            <w:r>
              <w:t>Review Results for Asymptomatic Saliva COVID-19 Test</w:t>
            </w:r>
          </w:p>
        </w:tc>
      </w:tr>
    </w:tbl>
    <w:p w14:paraId="624F66AE" w14:textId="77777777" w:rsidR="0097603B" w:rsidRPr="0097603B" w:rsidRDefault="0097603B" w:rsidP="0097603B">
      <w:pPr>
        <w:spacing w:after="0" w:line="360" w:lineRule="auto"/>
      </w:pPr>
    </w:p>
    <w:p w14:paraId="1B22FD74" w14:textId="77777777" w:rsidR="009F3C32" w:rsidRPr="009F3C32" w:rsidRDefault="009F3C32" w:rsidP="009F3C32">
      <w:pPr>
        <w:pStyle w:val="ListParagraph"/>
        <w:numPr>
          <w:ilvl w:val="0"/>
          <w:numId w:val="27"/>
        </w:numPr>
        <w:spacing w:line="360" w:lineRule="auto"/>
      </w:pPr>
      <w:r w:rsidRPr="009F3C32">
        <w:t xml:space="preserve">MyChart will </w:t>
      </w:r>
      <w:r w:rsidR="00BC5F56">
        <w:t xml:space="preserve">send an </w:t>
      </w:r>
      <w:r w:rsidRPr="009F3C32">
        <w:t>email when result</w:t>
      </w:r>
      <w:r>
        <w:t>s are complete</w:t>
      </w:r>
      <w:r w:rsidRPr="009F3C32">
        <w:t xml:space="preserve"> </w:t>
      </w:r>
      <w:r>
        <w:t xml:space="preserve">and </w:t>
      </w:r>
      <w:r w:rsidR="00BC5F56">
        <w:t>can be seen in</w:t>
      </w:r>
      <w:r>
        <w:t xml:space="preserve"> MyChart.</w:t>
      </w:r>
    </w:p>
    <w:p w14:paraId="28620643" w14:textId="77777777" w:rsidR="0097603B" w:rsidRDefault="009F3C32" w:rsidP="000A43B2">
      <w:pPr>
        <w:pStyle w:val="ListParagraph"/>
        <w:numPr>
          <w:ilvl w:val="0"/>
          <w:numId w:val="27"/>
        </w:numPr>
        <w:spacing w:after="0" w:line="360" w:lineRule="auto"/>
      </w:pPr>
      <w:r w:rsidRPr="009F3C32">
        <w:rPr>
          <w:b/>
        </w:rPr>
        <w:t>Select</w:t>
      </w:r>
      <w:r>
        <w:t xml:space="preserve"> View Results, </w:t>
      </w:r>
      <w:r w:rsidRPr="009F3C32">
        <w:rPr>
          <w:b/>
        </w:rPr>
        <w:t>select</w:t>
      </w:r>
      <w:r>
        <w:t xml:space="preserve"> Asymptomatic COVID Screen</w:t>
      </w:r>
      <w:r w:rsidR="006F1059">
        <w:t>. Results will show on the screen.</w:t>
      </w:r>
    </w:p>
    <w:p w14:paraId="5396F7E1" w14:textId="77777777" w:rsidR="006F1059" w:rsidRDefault="00D62835" w:rsidP="006F1059">
      <w:pPr>
        <w:spacing w:after="0"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AD018AE" wp14:editId="2C4FA02E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4572000" cy="1926590"/>
            <wp:effectExtent l="57150" t="57150" r="114300" b="111760"/>
            <wp:wrapThrough wrapText="bothSides">
              <wp:wrapPolygon edited="0">
                <wp:start x="-90" y="-641"/>
                <wp:lineTo x="-270" y="-427"/>
                <wp:lineTo x="-270" y="21785"/>
                <wp:lineTo x="-90" y="22639"/>
                <wp:lineTo x="21870" y="22639"/>
                <wp:lineTo x="22050" y="20290"/>
                <wp:lineTo x="22050" y="2990"/>
                <wp:lineTo x="21780" y="-214"/>
                <wp:lineTo x="21780" y="-641"/>
                <wp:lineTo x="-90" y="-641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6590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04DC6" w14:textId="77777777" w:rsidR="006F1059" w:rsidRDefault="00D62835" w:rsidP="006F1059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5C0DDCE" wp14:editId="5309DA30">
            <wp:simplePos x="0" y="0"/>
            <wp:positionH relativeFrom="column">
              <wp:posOffset>-30480</wp:posOffset>
            </wp:positionH>
            <wp:positionV relativeFrom="paragraph">
              <wp:posOffset>439114</wp:posOffset>
            </wp:positionV>
            <wp:extent cx="2588895" cy="2096770"/>
            <wp:effectExtent l="76200" t="76200" r="135255" b="132080"/>
            <wp:wrapThrough wrapText="bothSides">
              <wp:wrapPolygon edited="0">
                <wp:start x="-318" y="-785"/>
                <wp:lineTo x="-636" y="-589"/>
                <wp:lineTo x="-636" y="21979"/>
                <wp:lineTo x="-318" y="22764"/>
                <wp:lineTo x="22252" y="22764"/>
                <wp:lineTo x="22570" y="21587"/>
                <wp:lineTo x="22570" y="2551"/>
                <wp:lineTo x="22252" y="-392"/>
                <wp:lineTo x="22252" y="-785"/>
                <wp:lineTo x="-318" y="-785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096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059" w:rsidRPr="006F1059">
        <w:rPr>
          <w:noProof/>
        </w:rPr>
        <w:t xml:space="preserve"> </w:t>
      </w:r>
    </w:p>
    <w:p w14:paraId="43A4995E" w14:textId="77777777" w:rsidR="00D62835" w:rsidRDefault="00D62835" w:rsidP="006F1059">
      <w:pPr>
        <w:spacing w:after="0" w:line="360" w:lineRule="auto"/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C043FAD" wp14:editId="0A0B9A54">
            <wp:simplePos x="0" y="0"/>
            <wp:positionH relativeFrom="column">
              <wp:posOffset>25201</wp:posOffset>
            </wp:positionH>
            <wp:positionV relativeFrom="paragraph">
              <wp:posOffset>1598930</wp:posOffset>
            </wp:positionV>
            <wp:extent cx="4572000" cy="1993265"/>
            <wp:effectExtent l="57150" t="57150" r="114300" b="121285"/>
            <wp:wrapThrough wrapText="bothSides">
              <wp:wrapPolygon edited="0">
                <wp:start x="-90" y="-619"/>
                <wp:lineTo x="-270" y="-413"/>
                <wp:lineTo x="-270" y="21882"/>
                <wp:lineTo x="-90" y="22708"/>
                <wp:lineTo x="21870" y="22708"/>
                <wp:lineTo x="22050" y="19611"/>
                <wp:lineTo x="22050" y="2890"/>
                <wp:lineTo x="21780" y="-206"/>
                <wp:lineTo x="21780" y="-619"/>
                <wp:lineTo x="-90" y="-619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32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8F54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3D335DBC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769FD56D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6CCBB885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5E72C551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7408B021" w14:textId="77777777" w:rsidR="00D62835" w:rsidRDefault="00D62835" w:rsidP="006F1059">
      <w:pPr>
        <w:spacing w:after="0" w:line="360" w:lineRule="auto"/>
        <w:jc w:val="center"/>
        <w:rPr>
          <w:noProof/>
        </w:rPr>
      </w:pPr>
    </w:p>
    <w:p w14:paraId="0C59DDEC" w14:textId="77777777" w:rsidR="00D62835" w:rsidRPr="00D62835" w:rsidRDefault="00DD6605" w:rsidP="00DD6605">
      <w:pPr>
        <w:pStyle w:val="ListParagraph"/>
        <w:numPr>
          <w:ilvl w:val="0"/>
          <w:numId w:val="27"/>
        </w:numPr>
        <w:spacing w:after="0" w:line="360" w:lineRule="auto"/>
        <w:rPr>
          <w:noProof/>
        </w:rPr>
      </w:pPr>
      <w:r w:rsidRPr="00DD6605">
        <w:rPr>
          <w:b/>
          <w:bCs/>
          <w:noProof/>
        </w:rPr>
        <w:drawing>
          <wp:anchor distT="0" distB="0" distL="114300" distR="114300" simplePos="0" relativeHeight="251662848" behindDoc="1" locked="0" layoutInCell="1" allowOverlap="1" wp14:anchorId="7A2C511E" wp14:editId="1130EC7B">
            <wp:simplePos x="0" y="0"/>
            <wp:positionH relativeFrom="column">
              <wp:posOffset>5012055</wp:posOffset>
            </wp:positionH>
            <wp:positionV relativeFrom="paragraph">
              <wp:posOffset>11430</wp:posOffset>
            </wp:positionV>
            <wp:extent cx="20859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835" w:rsidRPr="00D62835">
        <w:rPr>
          <w:noProof/>
        </w:rPr>
        <w:t xml:space="preserve">If </w:t>
      </w:r>
      <w:r w:rsidR="00BC5F56">
        <w:rPr>
          <w:noProof/>
        </w:rPr>
        <w:t xml:space="preserve">your </w:t>
      </w:r>
      <w:r w:rsidR="00D62835" w:rsidRPr="00D62835">
        <w:rPr>
          <w:noProof/>
        </w:rPr>
        <w:t>result</w:t>
      </w:r>
      <w:r w:rsidR="00BC5F56">
        <w:rPr>
          <w:noProof/>
        </w:rPr>
        <w:t xml:space="preserve"> is positive</w:t>
      </w:r>
      <w:r w:rsidR="00D62835" w:rsidRPr="00D62835">
        <w:rPr>
          <w:noProof/>
        </w:rPr>
        <w:t xml:space="preserve">, </w:t>
      </w:r>
      <w:r w:rsidR="00BC5F56">
        <w:rPr>
          <w:noProof/>
        </w:rPr>
        <w:t>the</w:t>
      </w:r>
      <w:r w:rsidR="00D62835" w:rsidRPr="00D62835">
        <w:rPr>
          <w:noProof/>
        </w:rPr>
        <w:t xml:space="preserve"> result</w:t>
      </w:r>
      <w:r w:rsidR="00BC5F56">
        <w:rPr>
          <w:noProof/>
        </w:rPr>
        <w:t xml:space="preserve"> concurrently generates a case for the JHCCC to follow up and updates your Prodensity status to red. </w:t>
      </w:r>
      <w:r w:rsidR="00BC5F56">
        <w:rPr>
          <w:b/>
          <w:bCs/>
          <w:noProof/>
        </w:rPr>
        <w:t>Please</w:t>
      </w:r>
      <w:r w:rsidR="00D62835" w:rsidRPr="00D62835">
        <w:rPr>
          <w:b/>
          <w:bCs/>
          <w:noProof/>
        </w:rPr>
        <w:t xml:space="preserve"> self-isolate and notify </w:t>
      </w:r>
      <w:r w:rsidR="00BC5F56">
        <w:rPr>
          <w:b/>
          <w:bCs/>
          <w:noProof/>
        </w:rPr>
        <w:t xml:space="preserve">your </w:t>
      </w:r>
      <w:r w:rsidR="00D62835" w:rsidRPr="00D62835">
        <w:rPr>
          <w:b/>
          <w:bCs/>
          <w:noProof/>
        </w:rPr>
        <w:t xml:space="preserve">manager.  </w:t>
      </w:r>
    </w:p>
    <w:p w14:paraId="6EA36AFE" w14:textId="77777777" w:rsidR="006F1059" w:rsidRDefault="00D62835" w:rsidP="00D62835">
      <w:pPr>
        <w:pStyle w:val="ListParagraph"/>
        <w:spacing w:after="0" w:line="360" w:lineRule="auto"/>
      </w:pPr>
      <w:r>
        <w:rPr>
          <w:noProof/>
        </w:rPr>
        <w:t xml:space="preserve"> </w:t>
      </w:r>
      <w:bookmarkStart w:id="2" w:name="_GoBack"/>
      <w:bookmarkEnd w:id="2"/>
    </w:p>
    <w:sectPr w:rsidR="006F1059" w:rsidSect="000E3352">
      <w:footerReference w:type="default" r:id="rId26"/>
      <w:pgSz w:w="12240" w:h="15840" w:code="1"/>
      <w:pgMar w:top="432" w:right="432" w:bottom="432" w:left="432" w:header="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71166" w14:textId="77777777" w:rsidR="00E51F97" w:rsidRDefault="00E51F97" w:rsidP="00F24793">
      <w:r>
        <w:separator/>
      </w:r>
    </w:p>
  </w:endnote>
  <w:endnote w:type="continuationSeparator" w:id="0">
    <w:p w14:paraId="7B898A2A" w14:textId="77777777" w:rsidR="00E51F97" w:rsidRDefault="00E51F97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A833D" w14:textId="77777777" w:rsidR="00AB70A2" w:rsidRDefault="00AB70A2">
    <w:pPr>
      <w:pStyle w:val="Footer"/>
    </w:pPr>
  </w:p>
  <w:p w14:paraId="3E9996B9" w14:textId="77777777" w:rsidR="00AB70A2" w:rsidRPr="00AB70A2" w:rsidRDefault="00AB70A2">
    <w:pPr>
      <w:pStyle w:val="Footer"/>
      <w:rPr>
        <w:sz w:val="22"/>
      </w:rPr>
    </w:pPr>
  </w:p>
  <w:tbl>
    <w:tblPr>
      <w:tblStyle w:val="TableGrid"/>
      <w:tblW w:w="0" w:type="auto"/>
      <w:tblBorders>
        <w:top w:val="dotted" w:sz="4" w:space="0" w:color="EBB7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64"/>
      <w:gridCol w:w="3864"/>
      <w:gridCol w:w="3864"/>
    </w:tblGrid>
    <w:tr w:rsidR="00AB70A2" w:rsidRPr="00AB70A2" w14:paraId="780642B0" w14:textId="77777777" w:rsidTr="000E3352">
      <w:trPr>
        <w:trHeight w:val="216"/>
      </w:trPr>
      <w:tc>
        <w:tcPr>
          <w:tcW w:w="3864" w:type="dxa"/>
        </w:tcPr>
        <w:p w14:paraId="25380FB3" w14:textId="77777777" w:rsidR="000346BB" w:rsidRPr="006F192B" w:rsidRDefault="0022772A" w:rsidP="000346BB">
          <w:pPr>
            <w:pStyle w:val="Footer"/>
            <w:jc w:val="left"/>
            <w:rPr>
              <w:szCs w:val="14"/>
            </w:rPr>
          </w:pPr>
          <w:r>
            <w:rPr>
              <w:szCs w:val="14"/>
            </w:rPr>
            <w:t>Asymptomatic Employee COVID-19 Saliva Testing</w:t>
          </w:r>
        </w:p>
        <w:p w14:paraId="72BF0D5B" w14:textId="77777777" w:rsidR="00BB33C0" w:rsidRDefault="000346BB" w:rsidP="00BB33C0">
          <w:pPr>
            <w:pStyle w:val="Footer"/>
            <w:jc w:val="left"/>
            <w:rPr>
              <w:szCs w:val="14"/>
            </w:rPr>
          </w:pPr>
          <w:r>
            <w:rPr>
              <w:szCs w:val="14"/>
            </w:rPr>
            <w:t>Patient Access Training</w:t>
          </w:r>
          <w:r w:rsidR="00BB33C0">
            <w:rPr>
              <w:szCs w:val="14"/>
            </w:rPr>
            <w:t xml:space="preserve"> | ID: </w:t>
          </w:r>
          <w:r w:rsidR="00782D04">
            <w:rPr>
              <w:szCs w:val="14"/>
            </w:rPr>
            <w:t>Ebony Dorsey</w:t>
          </w:r>
        </w:p>
        <w:p w14:paraId="26705944" w14:textId="77777777" w:rsidR="00AB70A2" w:rsidRPr="00AB70A2" w:rsidRDefault="00BB33C0" w:rsidP="004E7015">
          <w:pPr>
            <w:pStyle w:val="Footer"/>
            <w:jc w:val="left"/>
            <w:rPr>
              <w:sz w:val="22"/>
            </w:rPr>
          </w:pPr>
          <w:r>
            <w:rPr>
              <w:szCs w:val="14"/>
            </w:rPr>
            <w:t xml:space="preserve">Workflow Owner: </w:t>
          </w:r>
          <w:r w:rsidR="004E7015">
            <w:rPr>
              <w:szCs w:val="14"/>
            </w:rPr>
            <w:t>Access</w:t>
          </w:r>
          <w:r>
            <w:rPr>
              <w:szCs w:val="14"/>
            </w:rPr>
            <w:t xml:space="preserve"> | </w:t>
          </w:r>
          <w:r>
            <w:rPr>
              <w:szCs w:val="14"/>
            </w:rPr>
            <w:fldChar w:fldCharType="begin"/>
          </w:r>
          <w:r>
            <w:rPr>
              <w:szCs w:val="14"/>
            </w:rPr>
            <w:instrText xml:space="preserve"> DATE \@ "MMMM d, yyyy" </w:instrText>
          </w:r>
          <w:r>
            <w:rPr>
              <w:szCs w:val="14"/>
            </w:rPr>
            <w:fldChar w:fldCharType="separate"/>
          </w:r>
          <w:r w:rsidR="00703F9A">
            <w:rPr>
              <w:noProof/>
              <w:szCs w:val="14"/>
            </w:rPr>
            <w:t>January 4, 2021</w:t>
          </w:r>
          <w:r>
            <w:rPr>
              <w:szCs w:val="14"/>
            </w:rPr>
            <w:fldChar w:fldCharType="end"/>
          </w:r>
        </w:p>
      </w:tc>
      <w:tc>
        <w:tcPr>
          <w:tcW w:w="3864" w:type="dxa"/>
        </w:tcPr>
        <w:p w14:paraId="3F1D4D43" w14:textId="77777777" w:rsidR="00AB70A2" w:rsidRPr="00AB70A2" w:rsidRDefault="00AB70A2" w:rsidP="00AB70A2">
          <w:pPr>
            <w:pStyle w:val="Footer"/>
            <w:jc w:val="left"/>
            <w:rPr>
              <w:sz w:val="22"/>
            </w:rPr>
          </w:pPr>
        </w:p>
      </w:tc>
      <w:tc>
        <w:tcPr>
          <w:tcW w:w="3864" w:type="dxa"/>
        </w:tcPr>
        <w:p w14:paraId="6229C8B9" w14:textId="45C3470F" w:rsidR="00AB70A2" w:rsidRPr="00AB70A2" w:rsidRDefault="000346BB" w:rsidP="00782D04">
          <w:pPr>
            <w:pStyle w:val="Footer"/>
            <w:rPr>
              <w:sz w:val="18"/>
              <w:szCs w:val="18"/>
            </w:rPr>
          </w:pPr>
          <w:r w:rsidRPr="00AB70A2">
            <w:rPr>
              <w:b/>
              <w:i/>
              <w:color w:val="C00000"/>
              <w:sz w:val="18"/>
              <w:szCs w:val="18"/>
            </w:rPr>
            <w:t>Epic</w:t>
          </w:r>
          <w:r w:rsidRPr="00AB70A2">
            <w:rPr>
              <w:b/>
              <w:color w:val="FF0000"/>
              <w:sz w:val="18"/>
              <w:szCs w:val="18"/>
            </w:rPr>
            <w:t xml:space="preserve"> </w:t>
          </w:r>
          <w:r w:rsidRPr="00AB70A2">
            <w:rPr>
              <w:sz w:val="18"/>
              <w:szCs w:val="18"/>
            </w:rPr>
            <w:t>Training</w:t>
          </w:r>
          <w:r>
            <w:rPr>
              <w:sz w:val="18"/>
              <w:szCs w:val="18"/>
            </w:rPr>
            <w:br/>
          </w:r>
          <w:r>
            <w:t xml:space="preserve">© </w:t>
          </w:r>
          <w:r w:rsidR="00EA2B11">
            <w:t>v</w:t>
          </w:r>
          <w:r>
            <w:t>20</w:t>
          </w:r>
          <w:r w:rsidR="00782D04">
            <w:t>20</w:t>
          </w:r>
          <w:r>
            <w:t xml:space="preserve"> Epic Systems Corporation. Confidential.</w:t>
          </w:r>
          <w:r>
            <w:br/>
            <w:t xml:space="preserve">Page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03F9A">
            <w:rPr>
              <w:noProof/>
            </w:rPr>
            <w:t>1</w:t>
          </w:r>
          <w:r>
            <w:fldChar w:fldCharType="end"/>
          </w:r>
        </w:p>
      </w:tc>
    </w:tr>
  </w:tbl>
  <w:p w14:paraId="23393FD8" w14:textId="77777777" w:rsidR="00AB70A2" w:rsidRDefault="00AB70A2">
    <w:pPr>
      <w:pStyle w:val="Footer"/>
    </w:pPr>
  </w:p>
  <w:tbl>
    <w:tblPr>
      <w:tblStyle w:val="TableGrid"/>
      <w:tblW w:w="0" w:type="auto"/>
      <w:tblBorders>
        <w:top w:val="dotted" w:sz="4" w:space="0" w:color="EBB7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64"/>
      <w:gridCol w:w="5334"/>
      <w:gridCol w:w="2394"/>
    </w:tblGrid>
    <w:tr w:rsidR="000E1B47" w14:paraId="5BF79659" w14:textId="77777777" w:rsidTr="005023DE">
      <w:trPr>
        <w:trHeight w:val="538"/>
      </w:trPr>
      <w:tc>
        <w:tcPr>
          <w:tcW w:w="3864" w:type="dxa"/>
        </w:tcPr>
        <w:p w14:paraId="6652F624" w14:textId="77777777" w:rsidR="005023DE" w:rsidRDefault="005023DE" w:rsidP="005023DE">
          <w:pPr>
            <w:pStyle w:val="Footer"/>
            <w:jc w:val="left"/>
          </w:pPr>
        </w:p>
        <w:p w14:paraId="17B9B785" w14:textId="77777777" w:rsidR="000E1B47" w:rsidRPr="005023DE" w:rsidRDefault="005023DE" w:rsidP="005023DE">
          <w:pPr>
            <w:pStyle w:val="Footer"/>
            <w:jc w:val="left"/>
            <w:rPr>
              <w:sz w:val="22"/>
            </w:rPr>
          </w:pPr>
          <w:r w:rsidRPr="005023DE">
            <w:rPr>
              <w:sz w:val="22"/>
            </w:rPr>
            <w:t>Tips and Tricks Sheet Name</w:t>
          </w:r>
        </w:p>
        <w:p w14:paraId="4AC22722" w14:textId="77777777" w:rsidR="005023DE" w:rsidRDefault="005023DE" w:rsidP="005023DE">
          <w:pPr>
            <w:pStyle w:val="Footer"/>
            <w:jc w:val="left"/>
          </w:pPr>
          <w:r w:rsidRPr="005023DE">
            <w:rPr>
              <w:sz w:val="22"/>
            </w:rPr>
            <w:t>Date</w:t>
          </w:r>
        </w:p>
      </w:tc>
      <w:tc>
        <w:tcPr>
          <w:tcW w:w="5334" w:type="dxa"/>
        </w:tcPr>
        <w:p w14:paraId="15641793" w14:textId="77777777" w:rsidR="000E1B47" w:rsidRPr="000E1B47" w:rsidRDefault="009F7892" w:rsidP="005023DE">
          <w:pPr>
            <w:pStyle w:val="Footer"/>
            <w:jc w:val="center"/>
          </w:pPr>
          <w:r>
            <w:rPr>
              <w:noProof/>
            </w:rPr>
            <w:drawing>
              <wp:anchor distT="0" distB="0" distL="114300" distR="114300" simplePos="0" relativeHeight="251653120" behindDoc="1" locked="0" layoutInCell="1" allowOverlap="1" wp14:anchorId="673208ED" wp14:editId="058D5381">
                <wp:simplePos x="0" y="0"/>
                <wp:positionH relativeFrom="column">
                  <wp:posOffset>3406140</wp:posOffset>
                </wp:positionH>
                <wp:positionV relativeFrom="paragraph">
                  <wp:posOffset>9753600</wp:posOffset>
                </wp:positionV>
                <wp:extent cx="1099185" cy="457200"/>
                <wp:effectExtent l="0" t="0" r="5715" b="0"/>
                <wp:wrapTight wrapText="bothSides">
                  <wp:wrapPolygon edited="0">
                    <wp:start x="0" y="0"/>
                    <wp:lineTo x="0" y="20700"/>
                    <wp:lineTo x="21338" y="20700"/>
                    <wp:lineTo x="21338" y="0"/>
                    <wp:lineTo x="0" y="0"/>
                  </wp:wrapPolygon>
                </wp:wrapTight>
                <wp:docPr id="3" name="Picture 13" descr="Description: Description: JHM_2C_P_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escription: Description: JHM_2C_P_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9C92274" wp14:editId="543B8485">
                <wp:simplePos x="0" y="0"/>
                <wp:positionH relativeFrom="column">
                  <wp:posOffset>3406140</wp:posOffset>
                </wp:positionH>
                <wp:positionV relativeFrom="paragraph">
                  <wp:posOffset>9753600</wp:posOffset>
                </wp:positionV>
                <wp:extent cx="1099185" cy="457200"/>
                <wp:effectExtent l="0" t="0" r="5715" b="0"/>
                <wp:wrapTight wrapText="bothSides">
                  <wp:wrapPolygon edited="0">
                    <wp:start x="0" y="0"/>
                    <wp:lineTo x="0" y="20700"/>
                    <wp:lineTo x="21338" y="20700"/>
                    <wp:lineTo x="21338" y="0"/>
                    <wp:lineTo x="0" y="0"/>
                  </wp:wrapPolygon>
                </wp:wrapTight>
                <wp:docPr id="7" name="Picture 13" descr="Description: Description: JHM_2C_P_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escription: Description: JHM_2C_P_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0A57CDFE" wp14:editId="65863D6C">
                <wp:simplePos x="0" y="0"/>
                <wp:positionH relativeFrom="column">
                  <wp:posOffset>3406140</wp:posOffset>
                </wp:positionH>
                <wp:positionV relativeFrom="paragraph">
                  <wp:posOffset>9753600</wp:posOffset>
                </wp:positionV>
                <wp:extent cx="1099185" cy="457200"/>
                <wp:effectExtent l="0" t="0" r="5715" b="0"/>
                <wp:wrapTight wrapText="bothSides">
                  <wp:wrapPolygon edited="0">
                    <wp:start x="0" y="0"/>
                    <wp:lineTo x="0" y="20700"/>
                    <wp:lineTo x="21338" y="20700"/>
                    <wp:lineTo x="21338" y="0"/>
                    <wp:lineTo x="0" y="0"/>
                  </wp:wrapPolygon>
                </wp:wrapTight>
                <wp:docPr id="6" name="Picture 13" descr="Description: Description: JHM_2C_P_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escription: Description: JHM_2C_P_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69EF4241" wp14:editId="1ACDB8A4">
                <wp:extent cx="1097280" cy="457200"/>
                <wp:effectExtent l="0" t="0" r="7620" b="0"/>
                <wp:docPr id="2" name="Picture 4" descr="jh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h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</w:tcPr>
        <w:p w14:paraId="3BE91C2C" w14:textId="77777777" w:rsidR="005023DE" w:rsidRDefault="000E1B47" w:rsidP="005023DE">
          <w:pPr>
            <w:pStyle w:val="Footer"/>
            <w:tabs>
              <w:tab w:val="left" w:pos="419"/>
            </w:tabs>
          </w:pPr>
          <w:r>
            <w:tab/>
          </w:r>
        </w:p>
        <w:p w14:paraId="78EA9F8B" w14:textId="77777777" w:rsidR="000E1B47" w:rsidRPr="005023DE" w:rsidRDefault="000E1B47" w:rsidP="005023DE">
          <w:pPr>
            <w:pStyle w:val="Footer"/>
            <w:tabs>
              <w:tab w:val="left" w:pos="419"/>
            </w:tabs>
            <w:rPr>
              <w:sz w:val="22"/>
            </w:rPr>
          </w:pPr>
          <w:r w:rsidRPr="005023DE">
            <w:rPr>
              <w:b/>
              <w:i/>
              <w:color w:val="C00000"/>
              <w:sz w:val="22"/>
            </w:rPr>
            <w:t>Epic</w:t>
          </w:r>
          <w:r w:rsidRPr="005023DE">
            <w:rPr>
              <w:b/>
              <w:color w:val="FF0000"/>
              <w:sz w:val="22"/>
            </w:rPr>
            <w:t xml:space="preserve"> </w:t>
          </w:r>
          <w:r w:rsidRPr="005023DE">
            <w:rPr>
              <w:sz w:val="22"/>
            </w:rPr>
            <w:t>Training</w:t>
          </w:r>
        </w:p>
      </w:tc>
    </w:tr>
  </w:tbl>
  <w:p w14:paraId="444FC21A" w14:textId="77777777" w:rsidR="000E1B47" w:rsidRDefault="000E1B47" w:rsidP="000E1B47">
    <w:pPr>
      <w:pStyle w:val="Footer"/>
      <w:jc w:val="center"/>
    </w:pPr>
  </w:p>
  <w:p w14:paraId="42D63D41" w14:textId="77777777" w:rsidR="000E1B47" w:rsidRDefault="000E1B47">
    <w:pPr>
      <w:pStyle w:val="Footer"/>
    </w:pPr>
  </w:p>
  <w:p w14:paraId="2FF8D057" w14:textId="77777777" w:rsidR="000E1B47" w:rsidRDefault="000E1B47">
    <w:pPr>
      <w:pStyle w:val="Footer"/>
    </w:pPr>
    <w:r>
      <w:t>© 2010 Epic Systems Corporation. Confidential.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915B4" w14:textId="77777777" w:rsidR="00E51F97" w:rsidRDefault="00E51F97" w:rsidP="00F24793">
      <w:r>
        <w:separator/>
      </w:r>
    </w:p>
  </w:footnote>
  <w:footnote w:type="continuationSeparator" w:id="0">
    <w:p w14:paraId="16A1106A" w14:textId="77777777" w:rsidR="00E51F97" w:rsidRDefault="00E51F97" w:rsidP="00F24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3261B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62E"/>
      </v:shape>
    </w:pict>
  </w:numPicBullet>
  <w:abstractNum w:abstractNumId="0" w15:restartNumberingAfterBreak="0">
    <w:nsid w:val="FFFFFF88"/>
    <w:multiLevelType w:val="singleLevel"/>
    <w:tmpl w:val="52D2A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69354D"/>
    <w:multiLevelType w:val="hybridMultilevel"/>
    <w:tmpl w:val="5C046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E2494"/>
    <w:multiLevelType w:val="hybridMultilevel"/>
    <w:tmpl w:val="10E0C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67A27"/>
    <w:multiLevelType w:val="singleLevel"/>
    <w:tmpl w:val="152C960E"/>
    <w:lvl w:ilvl="0">
      <w:start w:val="1"/>
      <w:numFmt w:val="bullet"/>
      <w:pStyle w:val="ListBullet"/>
      <w:lvlText w:val=""/>
      <w:lvlJc w:val="left"/>
      <w:pPr>
        <w:ind w:left="600" w:hanging="400"/>
      </w:pPr>
      <w:rPr>
        <w:rFonts w:ascii="Symbol" w:hAnsi="Symbol" w:hint="default"/>
      </w:rPr>
    </w:lvl>
  </w:abstractNum>
  <w:abstractNum w:abstractNumId="4" w15:restartNumberingAfterBreak="0">
    <w:nsid w:val="16FD131B"/>
    <w:multiLevelType w:val="singleLevel"/>
    <w:tmpl w:val="3AD429D6"/>
    <w:lvl w:ilvl="0">
      <w:start w:val="1"/>
      <w:numFmt w:val="bullet"/>
      <w:pStyle w:val="ListBullet2"/>
      <w:lvlText w:val=""/>
      <w:lvlJc w:val="left"/>
      <w:pPr>
        <w:ind w:left="1000" w:hanging="400"/>
      </w:pPr>
      <w:rPr>
        <w:rFonts w:ascii="Wingdings" w:hAnsi="Wingdings" w:hint="default"/>
      </w:rPr>
    </w:lvl>
  </w:abstractNum>
  <w:abstractNum w:abstractNumId="5" w15:restartNumberingAfterBreak="0">
    <w:nsid w:val="2217135A"/>
    <w:multiLevelType w:val="hybridMultilevel"/>
    <w:tmpl w:val="492443C2"/>
    <w:lvl w:ilvl="0" w:tplc="F1084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A729D4"/>
    <w:multiLevelType w:val="hybridMultilevel"/>
    <w:tmpl w:val="68E6D548"/>
    <w:lvl w:ilvl="0" w:tplc="E7704C8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</w:lvl>
    <w:lvl w:ilvl="1" w:tplc="210890D0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7" w15:restartNumberingAfterBreak="0">
    <w:nsid w:val="27953F05"/>
    <w:multiLevelType w:val="hybridMultilevel"/>
    <w:tmpl w:val="42728572"/>
    <w:lvl w:ilvl="0" w:tplc="C9321C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i w:val="0"/>
        <w:sz w:val="24"/>
        <w:szCs w:val="24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23115"/>
    <w:multiLevelType w:val="singleLevel"/>
    <w:tmpl w:val="4DF2A056"/>
    <w:lvl w:ilvl="0">
      <w:start w:val="1"/>
      <w:numFmt w:val="bullet"/>
      <w:pStyle w:val="ListBullet3"/>
      <w:lvlText w:val=""/>
      <w:lvlJc w:val="left"/>
      <w:pPr>
        <w:ind w:left="1400" w:hanging="400"/>
      </w:pPr>
      <w:rPr>
        <w:rFonts w:ascii="Wingdings" w:hAnsi="Wingdings" w:hint="default"/>
      </w:rPr>
    </w:lvl>
  </w:abstractNum>
  <w:abstractNum w:abstractNumId="9" w15:restartNumberingAfterBreak="0">
    <w:nsid w:val="33E93AF3"/>
    <w:multiLevelType w:val="hybridMultilevel"/>
    <w:tmpl w:val="68E6D548"/>
    <w:lvl w:ilvl="0" w:tplc="E7704C8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</w:lvl>
    <w:lvl w:ilvl="1" w:tplc="210890D0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28103E76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10" w15:restartNumberingAfterBreak="0">
    <w:nsid w:val="40D3208E"/>
    <w:multiLevelType w:val="hybridMultilevel"/>
    <w:tmpl w:val="392E0530"/>
    <w:lvl w:ilvl="0" w:tplc="60C24BB8">
      <w:start w:val="1"/>
      <w:numFmt w:val="decimal"/>
      <w:lvlText w:val="%1."/>
      <w:lvlJc w:val="left"/>
      <w:pPr>
        <w:tabs>
          <w:tab w:val="num" w:pos="600"/>
        </w:tabs>
        <w:ind w:left="600" w:hanging="400"/>
      </w:pPr>
    </w:lvl>
    <w:lvl w:ilvl="1" w:tplc="4348716A">
      <w:start w:val="1"/>
      <w:numFmt w:val="upperLetter"/>
      <w:lvlText w:val="%2."/>
      <w:lvlJc w:val="left"/>
      <w:pPr>
        <w:tabs>
          <w:tab w:val="num" w:pos="1000"/>
        </w:tabs>
        <w:ind w:left="1000" w:hanging="400"/>
      </w:pPr>
    </w:lvl>
    <w:lvl w:ilvl="2" w:tplc="660C55F6">
      <w:start w:val="1"/>
      <w:numFmt w:val="lowerRoman"/>
      <w:lvlText w:val="%3."/>
      <w:lvlJc w:val="left"/>
      <w:pPr>
        <w:tabs>
          <w:tab w:val="num" w:pos="1400"/>
        </w:tabs>
        <w:ind w:left="1400" w:hanging="400"/>
      </w:pPr>
    </w:lvl>
    <w:lvl w:ilvl="3" w:tplc="1DE6519E">
      <w:numFmt w:val="decimal"/>
      <w:lvlText w:val=""/>
      <w:lvlJc w:val="left"/>
    </w:lvl>
    <w:lvl w:ilvl="4" w:tplc="B478D54C">
      <w:numFmt w:val="decimal"/>
      <w:lvlText w:val=""/>
      <w:lvlJc w:val="left"/>
    </w:lvl>
    <w:lvl w:ilvl="5" w:tplc="61F8CA3C">
      <w:numFmt w:val="decimal"/>
      <w:lvlText w:val=""/>
      <w:lvlJc w:val="left"/>
    </w:lvl>
    <w:lvl w:ilvl="6" w:tplc="D89A184C">
      <w:numFmt w:val="decimal"/>
      <w:lvlText w:val=""/>
      <w:lvlJc w:val="left"/>
    </w:lvl>
    <w:lvl w:ilvl="7" w:tplc="81A040CC">
      <w:numFmt w:val="decimal"/>
      <w:lvlText w:val=""/>
      <w:lvlJc w:val="left"/>
    </w:lvl>
    <w:lvl w:ilvl="8" w:tplc="4F0E1CF8">
      <w:numFmt w:val="decimal"/>
      <w:lvlText w:val=""/>
      <w:lvlJc w:val="left"/>
    </w:lvl>
  </w:abstractNum>
  <w:abstractNum w:abstractNumId="11" w15:restartNumberingAfterBreak="0">
    <w:nsid w:val="44FB0C2F"/>
    <w:multiLevelType w:val="hybridMultilevel"/>
    <w:tmpl w:val="3860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82291"/>
    <w:multiLevelType w:val="hybridMultilevel"/>
    <w:tmpl w:val="55144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724FA"/>
    <w:multiLevelType w:val="hybridMultilevel"/>
    <w:tmpl w:val="6776B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13723D"/>
    <w:multiLevelType w:val="hybridMultilevel"/>
    <w:tmpl w:val="80188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3E61E4"/>
    <w:multiLevelType w:val="hybridMultilevel"/>
    <w:tmpl w:val="EE364B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63F7F"/>
    <w:multiLevelType w:val="hybridMultilevel"/>
    <w:tmpl w:val="68E6D548"/>
    <w:lvl w:ilvl="0" w:tplc="E7704C80">
      <w:start w:val="1"/>
      <w:numFmt w:val="decimal"/>
      <w:lvlText w:val="%1."/>
      <w:lvlJc w:val="left"/>
      <w:pPr>
        <w:tabs>
          <w:tab w:val="num" w:pos="600"/>
        </w:tabs>
        <w:ind w:left="600" w:hanging="400"/>
      </w:pPr>
    </w:lvl>
    <w:lvl w:ilvl="1" w:tplc="210890D0">
      <w:start w:val="1"/>
      <w:numFmt w:val="upperLetter"/>
      <w:lvlText w:val="%2."/>
      <w:lvlJc w:val="left"/>
      <w:pPr>
        <w:tabs>
          <w:tab w:val="num" w:pos="1000"/>
        </w:tabs>
        <w:ind w:left="1000" w:hanging="400"/>
      </w:pPr>
    </w:lvl>
    <w:lvl w:ilvl="2" w:tplc="28103E76">
      <w:start w:val="1"/>
      <w:numFmt w:val="lowerRoman"/>
      <w:lvlText w:val="%3."/>
      <w:lvlJc w:val="left"/>
      <w:pPr>
        <w:tabs>
          <w:tab w:val="num" w:pos="1400"/>
        </w:tabs>
        <w:ind w:left="1400" w:hanging="400"/>
      </w:pPr>
    </w:lvl>
    <w:lvl w:ilvl="3" w:tplc="A8D8F5D8">
      <w:numFmt w:val="decimal"/>
      <w:lvlText w:val=""/>
      <w:lvlJc w:val="left"/>
    </w:lvl>
    <w:lvl w:ilvl="4" w:tplc="19A643D0">
      <w:numFmt w:val="decimal"/>
      <w:lvlText w:val=""/>
      <w:lvlJc w:val="left"/>
    </w:lvl>
    <w:lvl w:ilvl="5" w:tplc="0FE8B1BA">
      <w:numFmt w:val="decimal"/>
      <w:lvlText w:val=""/>
      <w:lvlJc w:val="left"/>
    </w:lvl>
    <w:lvl w:ilvl="6" w:tplc="9D06887C">
      <w:numFmt w:val="decimal"/>
      <w:lvlText w:val=""/>
      <w:lvlJc w:val="left"/>
    </w:lvl>
    <w:lvl w:ilvl="7" w:tplc="5D2002BA">
      <w:numFmt w:val="decimal"/>
      <w:lvlText w:val=""/>
      <w:lvlJc w:val="left"/>
    </w:lvl>
    <w:lvl w:ilvl="8" w:tplc="18F4A764">
      <w:numFmt w:val="decimal"/>
      <w:lvlText w:val=""/>
      <w:lvlJc w:val="left"/>
    </w:lvl>
  </w:abstractNum>
  <w:abstractNum w:abstractNumId="17" w15:restartNumberingAfterBreak="0">
    <w:nsid w:val="57AE00F2"/>
    <w:multiLevelType w:val="hybridMultilevel"/>
    <w:tmpl w:val="376EEC30"/>
    <w:lvl w:ilvl="0" w:tplc="3F4C912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40DD8"/>
    <w:multiLevelType w:val="hybridMultilevel"/>
    <w:tmpl w:val="9C9EDC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E775391"/>
    <w:multiLevelType w:val="hybridMultilevel"/>
    <w:tmpl w:val="42728572"/>
    <w:lvl w:ilvl="0" w:tplc="C9321C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i w:val="0"/>
        <w:sz w:val="24"/>
        <w:szCs w:val="24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155636"/>
    <w:multiLevelType w:val="hybridMultilevel"/>
    <w:tmpl w:val="AE50B3E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974991"/>
    <w:multiLevelType w:val="hybridMultilevel"/>
    <w:tmpl w:val="42728572"/>
    <w:lvl w:ilvl="0" w:tplc="C9321C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i w:val="0"/>
        <w:sz w:val="24"/>
        <w:szCs w:val="24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776204"/>
    <w:multiLevelType w:val="hybridMultilevel"/>
    <w:tmpl w:val="7BFC0A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532F3F"/>
    <w:multiLevelType w:val="hybridMultilevel"/>
    <w:tmpl w:val="53D23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8470C0"/>
    <w:multiLevelType w:val="hybridMultilevel"/>
    <w:tmpl w:val="9E9A0254"/>
    <w:lvl w:ilvl="0" w:tplc="1ED4FA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97C63"/>
    <w:multiLevelType w:val="hybridMultilevel"/>
    <w:tmpl w:val="F2DA48AC"/>
    <w:lvl w:ilvl="0" w:tplc="F1084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3210DF"/>
    <w:multiLevelType w:val="hybridMultilevel"/>
    <w:tmpl w:val="2C7618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8"/>
  </w:num>
  <w:num w:numId="5">
    <w:abstractNumId w:val="16"/>
  </w:num>
  <w:num w:numId="6">
    <w:abstractNumId w:val="6"/>
  </w:num>
  <w:num w:numId="7">
    <w:abstractNumId w:val="9"/>
  </w:num>
  <w:num w:numId="8">
    <w:abstractNumId w:val="20"/>
  </w:num>
  <w:num w:numId="9">
    <w:abstractNumId w:val="22"/>
  </w:num>
  <w:num w:numId="10">
    <w:abstractNumId w:val="0"/>
  </w:num>
  <w:num w:numId="11">
    <w:abstractNumId w:val="23"/>
  </w:num>
  <w:num w:numId="12">
    <w:abstractNumId w:val="26"/>
  </w:num>
  <w:num w:numId="13">
    <w:abstractNumId w:val="12"/>
  </w:num>
  <w:num w:numId="14">
    <w:abstractNumId w:val="21"/>
  </w:num>
  <w:num w:numId="15">
    <w:abstractNumId w:val="25"/>
  </w:num>
  <w:num w:numId="16">
    <w:abstractNumId w:val="13"/>
  </w:num>
  <w:num w:numId="17">
    <w:abstractNumId w:val="5"/>
  </w:num>
  <w:num w:numId="18">
    <w:abstractNumId w:val="11"/>
  </w:num>
  <w:num w:numId="19">
    <w:abstractNumId w:val="14"/>
  </w:num>
  <w:num w:numId="20">
    <w:abstractNumId w:val="24"/>
  </w:num>
  <w:num w:numId="21">
    <w:abstractNumId w:val="2"/>
  </w:num>
  <w:num w:numId="22">
    <w:abstractNumId w:val="17"/>
  </w:num>
  <w:num w:numId="23">
    <w:abstractNumId w:val="18"/>
  </w:num>
  <w:num w:numId="24">
    <w:abstractNumId w:val="19"/>
  </w:num>
  <w:num w:numId="25">
    <w:abstractNumId w:val="7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C28"/>
    <w:rsid w:val="00001A90"/>
    <w:rsid w:val="00006967"/>
    <w:rsid w:val="00010545"/>
    <w:rsid w:val="00012977"/>
    <w:rsid w:val="0001668B"/>
    <w:rsid w:val="00016E6D"/>
    <w:rsid w:val="000346BB"/>
    <w:rsid w:val="0004056C"/>
    <w:rsid w:val="00043547"/>
    <w:rsid w:val="00043A73"/>
    <w:rsid w:val="00047545"/>
    <w:rsid w:val="00074C4D"/>
    <w:rsid w:val="0007675D"/>
    <w:rsid w:val="000821CA"/>
    <w:rsid w:val="00090008"/>
    <w:rsid w:val="00092822"/>
    <w:rsid w:val="00093C2D"/>
    <w:rsid w:val="000A40A5"/>
    <w:rsid w:val="000A43B2"/>
    <w:rsid w:val="000B58F6"/>
    <w:rsid w:val="000C2071"/>
    <w:rsid w:val="000C2310"/>
    <w:rsid w:val="000C2630"/>
    <w:rsid w:val="000C3D82"/>
    <w:rsid w:val="000C4CFE"/>
    <w:rsid w:val="000C619E"/>
    <w:rsid w:val="000D14E7"/>
    <w:rsid w:val="000E1B47"/>
    <w:rsid w:val="000E3352"/>
    <w:rsid w:val="000E34CD"/>
    <w:rsid w:val="000E4910"/>
    <w:rsid w:val="000E6D86"/>
    <w:rsid w:val="000F12B2"/>
    <w:rsid w:val="000F34EE"/>
    <w:rsid w:val="001004F9"/>
    <w:rsid w:val="001018B8"/>
    <w:rsid w:val="00102DE8"/>
    <w:rsid w:val="00103D88"/>
    <w:rsid w:val="001078D7"/>
    <w:rsid w:val="00115BC4"/>
    <w:rsid w:val="00117C09"/>
    <w:rsid w:val="00140EE7"/>
    <w:rsid w:val="00145C1B"/>
    <w:rsid w:val="001570E5"/>
    <w:rsid w:val="001603C9"/>
    <w:rsid w:val="00163ED5"/>
    <w:rsid w:val="0016634E"/>
    <w:rsid w:val="0017544D"/>
    <w:rsid w:val="00175B41"/>
    <w:rsid w:val="00182753"/>
    <w:rsid w:val="00197E47"/>
    <w:rsid w:val="001A5165"/>
    <w:rsid w:val="001A585F"/>
    <w:rsid w:val="001A731E"/>
    <w:rsid w:val="001B5516"/>
    <w:rsid w:val="001B7E58"/>
    <w:rsid w:val="001C0695"/>
    <w:rsid w:val="001C2699"/>
    <w:rsid w:val="001C4DF4"/>
    <w:rsid w:val="001E2245"/>
    <w:rsid w:val="001E65C3"/>
    <w:rsid w:val="001E7D36"/>
    <w:rsid w:val="001F6552"/>
    <w:rsid w:val="001F7C01"/>
    <w:rsid w:val="00204E72"/>
    <w:rsid w:val="00206151"/>
    <w:rsid w:val="00215C2D"/>
    <w:rsid w:val="0022772A"/>
    <w:rsid w:val="00233001"/>
    <w:rsid w:val="00233A84"/>
    <w:rsid w:val="00234005"/>
    <w:rsid w:val="00240252"/>
    <w:rsid w:val="00247AAE"/>
    <w:rsid w:val="0025012C"/>
    <w:rsid w:val="00253C91"/>
    <w:rsid w:val="00253FC9"/>
    <w:rsid w:val="002635EF"/>
    <w:rsid w:val="00280E8B"/>
    <w:rsid w:val="00281322"/>
    <w:rsid w:val="00286E67"/>
    <w:rsid w:val="002944A5"/>
    <w:rsid w:val="00294611"/>
    <w:rsid w:val="00295359"/>
    <w:rsid w:val="002971D9"/>
    <w:rsid w:val="002A2A12"/>
    <w:rsid w:val="002B19A8"/>
    <w:rsid w:val="002B49C4"/>
    <w:rsid w:val="002C561B"/>
    <w:rsid w:val="002C5C7A"/>
    <w:rsid w:val="002C65F8"/>
    <w:rsid w:val="002C7627"/>
    <w:rsid w:val="002D25A9"/>
    <w:rsid w:val="002D4ADF"/>
    <w:rsid w:val="002D7084"/>
    <w:rsid w:val="002D7553"/>
    <w:rsid w:val="002F1BD7"/>
    <w:rsid w:val="00301D94"/>
    <w:rsid w:val="00302DA1"/>
    <w:rsid w:val="0031015F"/>
    <w:rsid w:val="0031025A"/>
    <w:rsid w:val="00310AF7"/>
    <w:rsid w:val="00311321"/>
    <w:rsid w:val="003128EC"/>
    <w:rsid w:val="00312AA2"/>
    <w:rsid w:val="00320E23"/>
    <w:rsid w:val="00323979"/>
    <w:rsid w:val="00340D35"/>
    <w:rsid w:val="00345B36"/>
    <w:rsid w:val="00347FB9"/>
    <w:rsid w:val="003531FA"/>
    <w:rsid w:val="003545AB"/>
    <w:rsid w:val="00354B31"/>
    <w:rsid w:val="00356927"/>
    <w:rsid w:val="003635CB"/>
    <w:rsid w:val="00363E4B"/>
    <w:rsid w:val="00377C07"/>
    <w:rsid w:val="0038049E"/>
    <w:rsid w:val="003919C8"/>
    <w:rsid w:val="00393E52"/>
    <w:rsid w:val="003A3142"/>
    <w:rsid w:val="003A4C6C"/>
    <w:rsid w:val="003A7BEE"/>
    <w:rsid w:val="003B0EE4"/>
    <w:rsid w:val="003B30F2"/>
    <w:rsid w:val="003C0AED"/>
    <w:rsid w:val="003C6CCE"/>
    <w:rsid w:val="003D2CB4"/>
    <w:rsid w:val="003D5F16"/>
    <w:rsid w:val="003D669B"/>
    <w:rsid w:val="003E4DE4"/>
    <w:rsid w:val="003F18AC"/>
    <w:rsid w:val="003F3435"/>
    <w:rsid w:val="003F57F0"/>
    <w:rsid w:val="00421DDF"/>
    <w:rsid w:val="004251BA"/>
    <w:rsid w:val="004333FD"/>
    <w:rsid w:val="00440B1A"/>
    <w:rsid w:val="0044397F"/>
    <w:rsid w:val="0045170A"/>
    <w:rsid w:val="00452190"/>
    <w:rsid w:val="00452A94"/>
    <w:rsid w:val="004547FC"/>
    <w:rsid w:val="004864F2"/>
    <w:rsid w:val="00487C28"/>
    <w:rsid w:val="004A0B29"/>
    <w:rsid w:val="004A398F"/>
    <w:rsid w:val="004A75A1"/>
    <w:rsid w:val="004B652D"/>
    <w:rsid w:val="004C2D8B"/>
    <w:rsid w:val="004C30E7"/>
    <w:rsid w:val="004C6641"/>
    <w:rsid w:val="004D120E"/>
    <w:rsid w:val="004D3E7C"/>
    <w:rsid w:val="004D6A37"/>
    <w:rsid w:val="004E0387"/>
    <w:rsid w:val="004E2AAE"/>
    <w:rsid w:val="004E7015"/>
    <w:rsid w:val="004F2A8F"/>
    <w:rsid w:val="004F4187"/>
    <w:rsid w:val="005023DE"/>
    <w:rsid w:val="00503C70"/>
    <w:rsid w:val="00505362"/>
    <w:rsid w:val="00514A10"/>
    <w:rsid w:val="00520736"/>
    <w:rsid w:val="0052472A"/>
    <w:rsid w:val="00532FD5"/>
    <w:rsid w:val="00540A61"/>
    <w:rsid w:val="005447F2"/>
    <w:rsid w:val="00545EF5"/>
    <w:rsid w:val="005526F8"/>
    <w:rsid w:val="00555106"/>
    <w:rsid w:val="00564A64"/>
    <w:rsid w:val="00565630"/>
    <w:rsid w:val="005805A8"/>
    <w:rsid w:val="005828D1"/>
    <w:rsid w:val="00584D1F"/>
    <w:rsid w:val="00586BFA"/>
    <w:rsid w:val="00587367"/>
    <w:rsid w:val="0059347D"/>
    <w:rsid w:val="00595C4B"/>
    <w:rsid w:val="0059617D"/>
    <w:rsid w:val="005A61B5"/>
    <w:rsid w:val="005A7B1F"/>
    <w:rsid w:val="005B3CCD"/>
    <w:rsid w:val="005B5431"/>
    <w:rsid w:val="005B5E19"/>
    <w:rsid w:val="005C0AB1"/>
    <w:rsid w:val="005C129C"/>
    <w:rsid w:val="005C38DA"/>
    <w:rsid w:val="005C6124"/>
    <w:rsid w:val="005C6307"/>
    <w:rsid w:val="005C7AB3"/>
    <w:rsid w:val="005D730E"/>
    <w:rsid w:val="005E4BDE"/>
    <w:rsid w:val="005E63CF"/>
    <w:rsid w:val="005E7E3F"/>
    <w:rsid w:val="005F1834"/>
    <w:rsid w:val="005F4D83"/>
    <w:rsid w:val="006006AA"/>
    <w:rsid w:val="00601D7F"/>
    <w:rsid w:val="00604176"/>
    <w:rsid w:val="0060732E"/>
    <w:rsid w:val="00610D6D"/>
    <w:rsid w:val="006114F6"/>
    <w:rsid w:val="0061415B"/>
    <w:rsid w:val="00617F09"/>
    <w:rsid w:val="006349D1"/>
    <w:rsid w:val="006366AB"/>
    <w:rsid w:val="00636FC7"/>
    <w:rsid w:val="00643C9A"/>
    <w:rsid w:val="00647423"/>
    <w:rsid w:val="0064748A"/>
    <w:rsid w:val="00647F1B"/>
    <w:rsid w:val="00650AC6"/>
    <w:rsid w:val="006544BB"/>
    <w:rsid w:val="00656976"/>
    <w:rsid w:val="0065741B"/>
    <w:rsid w:val="00661F27"/>
    <w:rsid w:val="006A74C7"/>
    <w:rsid w:val="006B2E3C"/>
    <w:rsid w:val="006C0200"/>
    <w:rsid w:val="006C7580"/>
    <w:rsid w:val="006D16F3"/>
    <w:rsid w:val="006D1E8A"/>
    <w:rsid w:val="006D1F78"/>
    <w:rsid w:val="006E3054"/>
    <w:rsid w:val="006E59C1"/>
    <w:rsid w:val="006F0F07"/>
    <w:rsid w:val="006F1059"/>
    <w:rsid w:val="006F30EC"/>
    <w:rsid w:val="006F773F"/>
    <w:rsid w:val="007025C4"/>
    <w:rsid w:val="00703F9A"/>
    <w:rsid w:val="00712827"/>
    <w:rsid w:val="00716733"/>
    <w:rsid w:val="00716990"/>
    <w:rsid w:val="007202E9"/>
    <w:rsid w:val="00720A81"/>
    <w:rsid w:val="00725AC1"/>
    <w:rsid w:val="00725BE6"/>
    <w:rsid w:val="007264E3"/>
    <w:rsid w:val="00726ABA"/>
    <w:rsid w:val="00740986"/>
    <w:rsid w:val="007473C5"/>
    <w:rsid w:val="00754350"/>
    <w:rsid w:val="00754792"/>
    <w:rsid w:val="00764055"/>
    <w:rsid w:val="00770179"/>
    <w:rsid w:val="00770790"/>
    <w:rsid w:val="00770ABD"/>
    <w:rsid w:val="00773FAF"/>
    <w:rsid w:val="00774277"/>
    <w:rsid w:val="00774574"/>
    <w:rsid w:val="007753CD"/>
    <w:rsid w:val="00782D04"/>
    <w:rsid w:val="007836D1"/>
    <w:rsid w:val="00784798"/>
    <w:rsid w:val="00784A4E"/>
    <w:rsid w:val="007916E3"/>
    <w:rsid w:val="00797C2C"/>
    <w:rsid w:val="007A7237"/>
    <w:rsid w:val="007B4212"/>
    <w:rsid w:val="007C086E"/>
    <w:rsid w:val="007C57D8"/>
    <w:rsid w:val="007D675A"/>
    <w:rsid w:val="007E27EF"/>
    <w:rsid w:val="007E75CE"/>
    <w:rsid w:val="007E78B5"/>
    <w:rsid w:val="008233A6"/>
    <w:rsid w:val="00823CAE"/>
    <w:rsid w:val="008273BF"/>
    <w:rsid w:val="00831376"/>
    <w:rsid w:val="008319EF"/>
    <w:rsid w:val="00833148"/>
    <w:rsid w:val="00841CE0"/>
    <w:rsid w:val="00842D7E"/>
    <w:rsid w:val="00847D5B"/>
    <w:rsid w:val="0085401F"/>
    <w:rsid w:val="008553F7"/>
    <w:rsid w:val="00860071"/>
    <w:rsid w:val="00861495"/>
    <w:rsid w:val="00876B7C"/>
    <w:rsid w:val="0088274B"/>
    <w:rsid w:val="00890513"/>
    <w:rsid w:val="008A1C4C"/>
    <w:rsid w:val="008B654B"/>
    <w:rsid w:val="008B68CD"/>
    <w:rsid w:val="008C3F6A"/>
    <w:rsid w:val="008C7C5A"/>
    <w:rsid w:val="008E709D"/>
    <w:rsid w:val="008E7AEA"/>
    <w:rsid w:val="008F0F0C"/>
    <w:rsid w:val="00900A05"/>
    <w:rsid w:val="00902F78"/>
    <w:rsid w:val="009030F4"/>
    <w:rsid w:val="00903531"/>
    <w:rsid w:val="00904E40"/>
    <w:rsid w:val="009073BB"/>
    <w:rsid w:val="009074C9"/>
    <w:rsid w:val="009111C4"/>
    <w:rsid w:val="00911D96"/>
    <w:rsid w:val="00911E22"/>
    <w:rsid w:val="00943F89"/>
    <w:rsid w:val="00947DA5"/>
    <w:rsid w:val="009550E9"/>
    <w:rsid w:val="009556F7"/>
    <w:rsid w:val="00973DE3"/>
    <w:rsid w:val="0097603B"/>
    <w:rsid w:val="00983774"/>
    <w:rsid w:val="0098543B"/>
    <w:rsid w:val="00990D7C"/>
    <w:rsid w:val="009A2747"/>
    <w:rsid w:val="009A50FA"/>
    <w:rsid w:val="009B3A29"/>
    <w:rsid w:val="009D7ECC"/>
    <w:rsid w:val="009F20CE"/>
    <w:rsid w:val="009F3C32"/>
    <w:rsid w:val="009F60FF"/>
    <w:rsid w:val="009F7892"/>
    <w:rsid w:val="009F7DD1"/>
    <w:rsid w:val="00A0417F"/>
    <w:rsid w:val="00A137C3"/>
    <w:rsid w:val="00A1499F"/>
    <w:rsid w:val="00A14E62"/>
    <w:rsid w:val="00A17836"/>
    <w:rsid w:val="00A406E2"/>
    <w:rsid w:val="00A469C9"/>
    <w:rsid w:val="00A5064E"/>
    <w:rsid w:val="00A507E5"/>
    <w:rsid w:val="00A64BEB"/>
    <w:rsid w:val="00A75A81"/>
    <w:rsid w:val="00A8425A"/>
    <w:rsid w:val="00A85204"/>
    <w:rsid w:val="00A90098"/>
    <w:rsid w:val="00A96EC7"/>
    <w:rsid w:val="00A9706A"/>
    <w:rsid w:val="00AA25CE"/>
    <w:rsid w:val="00AA457D"/>
    <w:rsid w:val="00AB20E9"/>
    <w:rsid w:val="00AB6F1E"/>
    <w:rsid w:val="00AB70A2"/>
    <w:rsid w:val="00AC5C1D"/>
    <w:rsid w:val="00AD012A"/>
    <w:rsid w:val="00AD4F81"/>
    <w:rsid w:val="00AE0457"/>
    <w:rsid w:val="00AE5AA8"/>
    <w:rsid w:val="00AE6D4C"/>
    <w:rsid w:val="00AF2787"/>
    <w:rsid w:val="00B2042C"/>
    <w:rsid w:val="00B236B8"/>
    <w:rsid w:val="00B27280"/>
    <w:rsid w:val="00B277AA"/>
    <w:rsid w:val="00B27DF3"/>
    <w:rsid w:val="00B300D2"/>
    <w:rsid w:val="00B31A52"/>
    <w:rsid w:val="00B332D6"/>
    <w:rsid w:val="00B37C25"/>
    <w:rsid w:val="00B37D9F"/>
    <w:rsid w:val="00B43F91"/>
    <w:rsid w:val="00B44694"/>
    <w:rsid w:val="00B576EE"/>
    <w:rsid w:val="00B61050"/>
    <w:rsid w:val="00B64EF8"/>
    <w:rsid w:val="00B675E9"/>
    <w:rsid w:val="00B741AE"/>
    <w:rsid w:val="00B8627C"/>
    <w:rsid w:val="00B86300"/>
    <w:rsid w:val="00B87135"/>
    <w:rsid w:val="00B903DF"/>
    <w:rsid w:val="00B94067"/>
    <w:rsid w:val="00B96EDC"/>
    <w:rsid w:val="00BA496A"/>
    <w:rsid w:val="00BA59B4"/>
    <w:rsid w:val="00BB33C0"/>
    <w:rsid w:val="00BC376D"/>
    <w:rsid w:val="00BC3ACC"/>
    <w:rsid w:val="00BC5F56"/>
    <w:rsid w:val="00BD2449"/>
    <w:rsid w:val="00BD4CEE"/>
    <w:rsid w:val="00BD688F"/>
    <w:rsid w:val="00BE0E5E"/>
    <w:rsid w:val="00BE4401"/>
    <w:rsid w:val="00BE6AF3"/>
    <w:rsid w:val="00BF152D"/>
    <w:rsid w:val="00BF376F"/>
    <w:rsid w:val="00BF5625"/>
    <w:rsid w:val="00C14095"/>
    <w:rsid w:val="00C160C0"/>
    <w:rsid w:val="00C27616"/>
    <w:rsid w:val="00C27E30"/>
    <w:rsid w:val="00C33108"/>
    <w:rsid w:val="00C3492A"/>
    <w:rsid w:val="00C42F67"/>
    <w:rsid w:val="00C44005"/>
    <w:rsid w:val="00C4794F"/>
    <w:rsid w:val="00C5072B"/>
    <w:rsid w:val="00C52511"/>
    <w:rsid w:val="00C53420"/>
    <w:rsid w:val="00C534ED"/>
    <w:rsid w:val="00C545B4"/>
    <w:rsid w:val="00C60040"/>
    <w:rsid w:val="00C61ABB"/>
    <w:rsid w:val="00C64466"/>
    <w:rsid w:val="00C661CE"/>
    <w:rsid w:val="00C72C45"/>
    <w:rsid w:val="00C7349B"/>
    <w:rsid w:val="00C94DF5"/>
    <w:rsid w:val="00C9589F"/>
    <w:rsid w:val="00CA2586"/>
    <w:rsid w:val="00CA7A44"/>
    <w:rsid w:val="00CB01D3"/>
    <w:rsid w:val="00CC259D"/>
    <w:rsid w:val="00CC31B1"/>
    <w:rsid w:val="00CC6F05"/>
    <w:rsid w:val="00CC7FA4"/>
    <w:rsid w:val="00CD0CD4"/>
    <w:rsid w:val="00CD67D0"/>
    <w:rsid w:val="00CD6A6A"/>
    <w:rsid w:val="00CE48E2"/>
    <w:rsid w:val="00CE55F9"/>
    <w:rsid w:val="00CE7801"/>
    <w:rsid w:val="00CF0C41"/>
    <w:rsid w:val="00D008F8"/>
    <w:rsid w:val="00D02174"/>
    <w:rsid w:val="00D0510A"/>
    <w:rsid w:val="00D06DC0"/>
    <w:rsid w:val="00D15641"/>
    <w:rsid w:val="00D17958"/>
    <w:rsid w:val="00D17FF5"/>
    <w:rsid w:val="00D22119"/>
    <w:rsid w:val="00D23359"/>
    <w:rsid w:val="00D2467E"/>
    <w:rsid w:val="00D24A0A"/>
    <w:rsid w:val="00D334A1"/>
    <w:rsid w:val="00D370A2"/>
    <w:rsid w:val="00D42F1F"/>
    <w:rsid w:val="00D43723"/>
    <w:rsid w:val="00D43C7D"/>
    <w:rsid w:val="00D50081"/>
    <w:rsid w:val="00D57A07"/>
    <w:rsid w:val="00D62835"/>
    <w:rsid w:val="00D6488F"/>
    <w:rsid w:val="00D663F1"/>
    <w:rsid w:val="00D7098D"/>
    <w:rsid w:val="00D70C72"/>
    <w:rsid w:val="00D7292F"/>
    <w:rsid w:val="00D75818"/>
    <w:rsid w:val="00D759F6"/>
    <w:rsid w:val="00D8716D"/>
    <w:rsid w:val="00D95603"/>
    <w:rsid w:val="00DA588F"/>
    <w:rsid w:val="00DA74B2"/>
    <w:rsid w:val="00DA7FF0"/>
    <w:rsid w:val="00DB1086"/>
    <w:rsid w:val="00DB556F"/>
    <w:rsid w:val="00DB6140"/>
    <w:rsid w:val="00DD3086"/>
    <w:rsid w:val="00DD3F07"/>
    <w:rsid w:val="00DD6605"/>
    <w:rsid w:val="00DE7085"/>
    <w:rsid w:val="00DF15B0"/>
    <w:rsid w:val="00E02DB3"/>
    <w:rsid w:val="00E04AAC"/>
    <w:rsid w:val="00E12513"/>
    <w:rsid w:val="00E25930"/>
    <w:rsid w:val="00E368B8"/>
    <w:rsid w:val="00E40BED"/>
    <w:rsid w:val="00E40C47"/>
    <w:rsid w:val="00E4110D"/>
    <w:rsid w:val="00E4552A"/>
    <w:rsid w:val="00E5050C"/>
    <w:rsid w:val="00E5182D"/>
    <w:rsid w:val="00E51F97"/>
    <w:rsid w:val="00E544D0"/>
    <w:rsid w:val="00E54D0B"/>
    <w:rsid w:val="00E5642E"/>
    <w:rsid w:val="00E62B9D"/>
    <w:rsid w:val="00E64391"/>
    <w:rsid w:val="00E67EE7"/>
    <w:rsid w:val="00E70F5B"/>
    <w:rsid w:val="00E72F79"/>
    <w:rsid w:val="00E81037"/>
    <w:rsid w:val="00E81088"/>
    <w:rsid w:val="00E8223D"/>
    <w:rsid w:val="00E9304A"/>
    <w:rsid w:val="00EA2B11"/>
    <w:rsid w:val="00EB17AF"/>
    <w:rsid w:val="00EB75CD"/>
    <w:rsid w:val="00EC3AD6"/>
    <w:rsid w:val="00EC474F"/>
    <w:rsid w:val="00EC7273"/>
    <w:rsid w:val="00EC7846"/>
    <w:rsid w:val="00ED4A45"/>
    <w:rsid w:val="00ED7E98"/>
    <w:rsid w:val="00EE181F"/>
    <w:rsid w:val="00EF2E3C"/>
    <w:rsid w:val="00F0294A"/>
    <w:rsid w:val="00F11693"/>
    <w:rsid w:val="00F11A61"/>
    <w:rsid w:val="00F13088"/>
    <w:rsid w:val="00F14E84"/>
    <w:rsid w:val="00F2391E"/>
    <w:rsid w:val="00F24793"/>
    <w:rsid w:val="00F36DAB"/>
    <w:rsid w:val="00F47F44"/>
    <w:rsid w:val="00F504E3"/>
    <w:rsid w:val="00F50695"/>
    <w:rsid w:val="00F5203C"/>
    <w:rsid w:val="00F521AE"/>
    <w:rsid w:val="00F54946"/>
    <w:rsid w:val="00F61F94"/>
    <w:rsid w:val="00F73678"/>
    <w:rsid w:val="00F750AC"/>
    <w:rsid w:val="00F751DA"/>
    <w:rsid w:val="00F76633"/>
    <w:rsid w:val="00F831BA"/>
    <w:rsid w:val="00F85C00"/>
    <w:rsid w:val="00F908B8"/>
    <w:rsid w:val="00F96D51"/>
    <w:rsid w:val="00FA0D06"/>
    <w:rsid w:val="00FA480B"/>
    <w:rsid w:val="00FB4191"/>
    <w:rsid w:val="00FC51E9"/>
    <w:rsid w:val="00FD283D"/>
    <w:rsid w:val="00FF09BC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7D76"/>
  <w15:docId w15:val="{5A939F52-C8D3-47E9-A608-1142911E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625"/>
    <w:pPr>
      <w:spacing w:after="120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BF5625"/>
    <w:pPr>
      <w:keepNext/>
      <w:keepLines/>
      <w:pBdr>
        <w:top w:val="single" w:sz="2" w:space="3" w:color="9BD08B"/>
        <w:left w:val="single" w:sz="2" w:space="4" w:color="9BD08B"/>
        <w:bottom w:val="single" w:sz="2" w:space="1" w:color="9BD08B"/>
        <w:right w:val="single" w:sz="2" w:space="4" w:color="9BD08B"/>
      </w:pBdr>
      <w:shd w:val="clear" w:color="auto" w:fill="9BD08B"/>
      <w:spacing w:before="280"/>
      <w:outlineLvl w:val="0"/>
    </w:pPr>
    <w:rPr>
      <w:rFonts w:ascii="Gill Sans MT" w:eastAsia="Times New Roman" w:hAnsi="Gill Sans MT"/>
      <w:bCs/>
      <w:color w:val="000000"/>
      <w:sz w:val="4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F47F44"/>
    <w:pPr>
      <w:keepNext/>
      <w:keepLines/>
      <w:pBdr>
        <w:top w:val="single" w:sz="2" w:space="3" w:color="C0E1C6"/>
        <w:left w:val="single" w:sz="2" w:space="4" w:color="C0E1C6"/>
        <w:bottom w:val="single" w:sz="2" w:space="2" w:color="C0E1C6"/>
        <w:right w:val="single" w:sz="2" w:space="4" w:color="C0E1C6"/>
      </w:pBdr>
      <w:shd w:val="clear" w:color="auto" w:fill="C0E1C6"/>
      <w:spacing w:after="120"/>
      <w:outlineLvl w:val="1"/>
    </w:pPr>
    <w:rPr>
      <w:rFonts w:ascii="Gill Sans MT" w:eastAsia="Times New Roman" w:hAnsi="Gill Sans MT"/>
      <w:bCs/>
      <w:i/>
      <w:color w:val="000000"/>
      <w:sz w:val="30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F47F44"/>
    <w:pPr>
      <w:keepNext/>
      <w:keepLines/>
      <w:spacing w:before="60"/>
      <w:outlineLvl w:val="2"/>
    </w:pPr>
    <w:rPr>
      <w:rFonts w:ascii="Gill Sans MT" w:eastAsia="Times New Roman" w:hAnsi="Gill Sans MT"/>
      <w:bCs/>
      <w:sz w:val="32"/>
      <w:szCs w:val="22"/>
    </w:rPr>
  </w:style>
  <w:style w:type="paragraph" w:styleId="Heading4">
    <w:name w:val="heading 4"/>
    <w:next w:val="Normal"/>
    <w:link w:val="Heading4Char"/>
    <w:uiPriority w:val="9"/>
    <w:unhideWhenUsed/>
    <w:qFormat/>
    <w:rsid w:val="00F47F44"/>
    <w:pPr>
      <w:spacing w:before="60"/>
      <w:outlineLvl w:val="3"/>
    </w:pPr>
    <w:rPr>
      <w:rFonts w:ascii="Gill Sans MT" w:eastAsia="Times New Roman" w:hAnsi="Gill Sans MT"/>
      <w:bCs/>
      <w:sz w:val="32"/>
      <w:szCs w:val="22"/>
    </w:rPr>
  </w:style>
  <w:style w:type="paragraph" w:styleId="Heading5">
    <w:name w:val="heading 5"/>
    <w:next w:val="Normal"/>
    <w:link w:val="Heading5Char"/>
    <w:uiPriority w:val="9"/>
    <w:unhideWhenUsed/>
    <w:qFormat/>
    <w:rsid w:val="00F47F44"/>
    <w:pPr>
      <w:keepNext/>
      <w:keepLines/>
      <w:spacing w:before="60"/>
      <w:outlineLvl w:val="4"/>
    </w:pPr>
    <w:rPr>
      <w:rFonts w:ascii="Gill Sans MT" w:eastAsia="Times New Roman" w:hAnsi="Gill Sans MT"/>
      <w:color w:val="000000"/>
      <w:szCs w:val="22"/>
    </w:rPr>
  </w:style>
  <w:style w:type="paragraph" w:styleId="Heading6">
    <w:name w:val="heading 6"/>
    <w:next w:val="Normal"/>
    <w:link w:val="Heading6Char"/>
    <w:qFormat/>
    <w:rsid w:val="00BE0E5E"/>
    <w:pPr>
      <w:keepNext/>
      <w:autoSpaceDE w:val="0"/>
      <w:autoSpaceDN w:val="0"/>
      <w:adjustRightInd w:val="0"/>
      <w:spacing w:before="60"/>
      <w:ind w:left="144"/>
      <w:outlineLvl w:val="5"/>
    </w:pPr>
    <w:rPr>
      <w:rFonts w:ascii="Gill Sans MT" w:eastAsia="Times New Roman" w:hAnsi="Gill Sans MT"/>
      <w:color w:val="000000"/>
    </w:rPr>
  </w:style>
  <w:style w:type="paragraph" w:styleId="Heading7">
    <w:name w:val="heading 7"/>
    <w:next w:val="Normal"/>
    <w:link w:val="Heading7Char"/>
    <w:uiPriority w:val="9"/>
    <w:semiHidden/>
    <w:unhideWhenUsed/>
    <w:qFormat/>
    <w:rsid w:val="00BE0E5E"/>
    <w:pPr>
      <w:keepNext/>
      <w:keepLines/>
      <w:spacing w:before="200"/>
      <w:outlineLvl w:val="6"/>
    </w:pPr>
    <w:rPr>
      <w:rFonts w:ascii="Gill Sans MT" w:eastAsia="Times New Roman" w:hAnsi="Gill Sans MT"/>
      <w:iCs/>
      <w:color w:val="000000"/>
      <w:szCs w:val="22"/>
    </w:rPr>
  </w:style>
  <w:style w:type="paragraph" w:styleId="Heading8">
    <w:name w:val="heading 8"/>
    <w:next w:val="Normal"/>
    <w:link w:val="Heading8Char"/>
    <w:uiPriority w:val="9"/>
    <w:semiHidden/>
    <w:unhideWhenUsed/>
    <w:qFormat/>
    <w:rsid w:val="00BE0E5E"/>
    <w:pPr>
      <w:keepNext/>
      <w:keepLines/>
      <w:spacing w:before="200"/>
      <w:outlineLvl w:val="7"/>
    </w:pPr>
    <w:rPr>
      <w:rFonts w:ascii="Gill Sans MT" w:eastAsia="Times New Roman" w:hAnsi="Gill Sans MT"/>
      <w:color w:val="000000"/>
    </w:rPr>
  </w:style>
  <w:style w:type="paragraph" w:styleId="Heading9">
    <w:name w:val="heading 9"/>
    <w:next w:val="Normal"/>
    <w:link w:val="Heading9Char"/>
    <w:uiPriority w:val="9"/>
    <w:semiHidden/>
    <w:unhideWhenUsed/>
    <w:qFormat/>
    <w:rsid w:val="00BE0E5E"/>
    <w:pPr>
      <w:keepNext/>
      <w:keepLines/>
      <w:spacing w:before="200"/>
      <w:outlineLvl w:val="8"/>
    </w:pPr>
    <w:rPr>
      <w:rFonts w:ascii="Gill Sans MT" w:eastAsia="Times New Roman" w:hAnsi="Gill Sans MT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847D5B"/>
    <w:pPr>
      <w:tabs>
        <w:tab w:val="center" w:pos="4680"/>
        <w:tab w:val="right" w:pos="9360"/>
      </w:tabs>
      <w:spacing w:before="240"/>
    </w:pPr>
    <w:rPr>
      <w:sz w:val="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47D5B"/>
    <w:rPr>
      <w:sz w:val="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AE0457"/>
    <w:pPr>
      <w:tabs>
        <w:tab w:val="center" w:pos="4680"/>
        <w:tab w:val="right" w:pos="9360"/>
      </w:tabs>
      <w:spacing w:after="0"/>
      <w:jc w:val="right"/>
    </w:pPr>
    <w:rPr>
      <w:rFonts w:ascii="Gill Sans MT" w:hAnsi="Gill Sans MT"/>
      <w:color w:val="8080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AE0457"/>
    <w:rPr>
      <w:rFonts w:ascii="Gill Sans MT" w:hAnsi="Gill Sans MT"/>
      <w:color w:val="808080"/>
      <w:sz w:val="14"/>
    </w:rPr>
  </w:style>
  <w:style w:type="character" w:customStyle="1" w:styleId="Heading6Char">
    <w:name w:val="Heading 6 Char"/>
    <w:basedOn w:val="DefaultParagraphFont"/>
    <w:link w:val="Heading6"/>
    <w:rsid w:val="00BE0E5E"/>
    <w:rPr>
      <w:rFonts w:ascii="Gill Sans MT" w:eastAsia="Times New Roman" w:hAnsi="Gill Sans MT"/>
      <w:color w:val="000000"/>
      <w:lang w:val="en-US" w:eastAsia="en-US" w:bidi="ar-SA"/>
    </w:rPr>
  </w:style>
  <w:style w:type="paragraph" w:customStyle="1" w:styleId="DocumentMetadata">
    <w:name w:val="DocumentMetadata"/>
    <w:qFormat/>
    <w:rsid w:val="00904E40"/>
    <w:pPr>
      <w:spacing w:before="240"/>
      <w:jc w:val="center"/>
    </w:pPr>
    <w:rPr>
      <w:rFonts w:ascii="Arial" w:eastAsia="Times New Roman" w:hAnsi="Arial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6073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Number">
    <w:name w:val="List Number"/>
    <w:basedOn w:val="Step1"/>
    <w:uiPriority w:val="99"/>
    <w:unhideWhenUsed/>
    <w:rsid w:val="00BF5625"/>
    <w:pPr>
      <w:spacing w:before="60"/>
      <w:ind w:left="806" w:hanging="403"/>
    </w:pPr>
  </w:style>
  <w:style w:type="character" w:customStyle="1" w:styleId="Heading1Char">
    <w:name w:val="Heading 1 Char"/>
    <w:basedOn w:val="DefaultParagraphFont"/>
    <w:link w:val="Heading1"/>
    <w:uiPriority w:val="9"/>
    <w:rsid w:val="00BF5625"/>
    <w:rPr>
      <w:rFonts w:ascii="Gill Sans MT" w:eastAsia="Times New Roman" w:hAnsi="Gill Sans MT"/>
      <w:bCs/>
      <w:color w:val="000000"/>
      <w:sz w:val="44"/>
      <w:szCs w:val="28"/>
      <w:shd w:val="clear" w:color="auto" w:fill="9BD08B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F47F44"/>
    <w:rPr>
      <w:rFonts w:ascii="Gill Sans MT" w:eastAsia="Times New Roman" w:hAnsi="Gill Sans MT"/>
      <w:bCs/>
      <w:i/>
      <w:color w:val="000000"/>
      <w:sz w:val="30"/>
      <w:szCs w:val="26"/>
      <w:shd w:val="clear" w:color="auto" w:fill="C0E1C6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47F44"/>
    <w:rPr>
      <w:rFonts w:ascii="Gill Sans MT" w:eastAsia="Times New Roman" w:hAnsi="Gill Sans MT"/>
      <w:bCs/>
      <w:sz w:val="32"/>
      <w:szCs w:val="22"/>
      <w:lang w:val="en-US" w:eastAsia="en-US" w:bidi="ar-SA"/>
    </w:rPr>
  </w:style>
  <w:style w:type="paragraph" w:customStyle="1" w:styleId="Default">
    <w:name w:val="Default"/>
    <w:rsid w:val="00D663F1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Step2Onward">
    <w:name w:val="Step 2 Onward"/>
    <w:basedOn w:val="Normal"/>
    <w:qFormat/>
    <w:rsid w:val="00647F1B"/>
    <w:pPr>
      <w:spacing w:after="60"/>
      <w:ind w:left="800" w:hanging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A8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A81"/>
    <w:rPr>
      <w:rFonts w:ascii="Tahoma" w:hAnsi="Tahoma" w:cs="Tahoma"/>
      <w:sz w:val="16"/>
      <w:szCs w:val="16"/>
    </w:rPr>
  </w:style>
  <w:style w:type="paragraph" w:customStyle="1" w:styleId="Logo">
    <w:name w:val="Logo"/>
    <w:qFormat/>
    <w:rsid w:val="00301D94"/>
    <w:pPr>
      <w:jc w:val="right"/>
    </w:pPr>
    <w:rPr>
      <w:rFonts w:ascii="Bookman Old Style" w:hAnsi="Bookman Old Style"/>
      <w:noProof/>
      <w:sz w:val="22"/>
      <w:szCs w:val="22"/>
    </w:rPr>
  </w:style>
  <w:style w:type="paragraph" w:customStyle="1" w:styleId="Icon">
    <w:name w:val="Icon"/>
    <w:qFormat/>
    <w:rsid w:val="00F47F44"/>
    <w:pPr>
      <w:spacing w:before="40"/>
    </w:pPr>
    <w:rPr>
      <w:rFonts w:ascii="Bookman Old Style" w:hAnsi="Bookman Old Style"/>
      <w:noProof/>
      <w:sz w:val="22"/>
      <w:szCs w:val="22"/>
    </w:rPr>
  </w:style>
  <w:style w:type="paragraph" w:customStyle="1" w:styleId="TableSpacer">
    <w:name w:val="Table Spacer"/>
    <w:qFormat/>
    <w:rsid w:val="007836D1"/>
    <w:rPr>
      <w:rFonts w:ascii="Bookman Old Style" w:hAnsi="Bookman Old Style"/>
      <w:noProof/>
      <w:sz w:val="8"/>
      <w:szCs w:val="22"/>
    </w:rPr>
  </w:style>
  <w:style w:type="paragraph" w:customStyle="1" w:styleId="ScreenShot">
    <w:name w:val="Screen Shot"/>
    <w:next w:val="Normal"/>
    <w:qFormat/>
    <w:rsid w:val="00712827"/>
    <w:pPr>
      <w:spacing w:before="120" w:after="240"/>
      <w:jc w:val="center"/>
    </w:pPr>
    <w:rPr>
      <w:noProof/>
      <w:sz w:val="24"/>
      <w:szCs w:val="22"/>
    </w:rPr>
  </w:style>
  <w:style w:type="paragraph" w:customStyle="1" w:styleId="ListItem2Onward">
    <w:name w:val="List Item 2 Onward"/>
    <w:basedOn w:val="Normal"/>
    <w:qFormat/>
    <w:rsid w:val="006C0200"/>
    <w:pPr>
      <w:spacing w:after="0"/>
      <w:ind w:left="1200" w:hanging="400"/>
    </w:pPr>
  </w:style>
  <w:style w:type="paragraph" w:customStyle="1" w:styleId="Step1">
    <w:name w:val="Step 1"/>
    <w:basedOn w:val="Step2Onward"/>
    <w:qFormat/>
    <w:rsid w:val="00294611"/>
    <w:pPr>
      <w:spacing w:before="120"/>
    </w:pPr>
  </w:style>
  <w:style w:type="character" w:customStyle="1" w:styleId="Item">
    <w:name w:val="Item"/>
    <w:basedOn w:val="DefaultParagraphFont"/>
    <w:uiPriority w:val="1"/>
    <w:qFormat/>
    <w:rsid w:val="003531FA"/>
    <w:rPr>
      <w:b/>
    </w:rPr>
  </w:style>
  <w:style w:type="paragraph" w:customStyle="1" w:styleId="ListItem1">
    <w:name w:val="List Item 1"/>
    <w:basedOn w:val="ListItem2Onward"/>
    <w:qFormat/>
    <w:rsid w:val="006C0200"/>
    <w:pPr>
      <w:spacing w:before="60"/>
    </w:pPr>
  </w:style>
  <w:style w:type="paragraph" w:customStyle="1" w:styleId="Copyright">
    <w:name w:val="Copyright"/>
    <w:qFormat/>
    <w:rsid w:val="007C086E"/>
    <w:pPr>
      <w:jc w:val="right"/>
    </w:pPr>
    <w:rPr>
      <w:rFonts w:ascii="Gill Sans MT" w:hAnsi="Gill Sans MT"/>
      <w:sz w:val="1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47F44"/>
    <w:rPr>
      <w:rFonts w:ascii="Gill Sans MT" w:eastAsia="Times New Roman" w:hAnsi="Gill Sans MT"/>
      <w:bCs/>
      <w:sz w:val="32"/>
      <w:szCs w:val="22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F47F44"/>
    <w:rPr>
      <w:rFonts w:ascii="Gill Sans MT" w:eastAsia="Times New Roman" w:hAnsi="Gill Sans MT"/>
      <w:color w:val="000000"/>
      <w:szCs w:val="22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E5E"/>
    <w:rPr>
      <w:rFonts w:ascii="Gill Sans MT" w:eastAsia="Times New Roman" w:hAnsi="Gill Sans MT"/>
      <w:iCs/>
      <w:color w:val="000000"/>
      <w:szCs w:val="22"/>
      <w:lang w:val="en-US" w:eastAsia="en-US" w:bidi="ar-SA"/>
    </w:rPr>
  </w:style>
  <w:style w:type="paragraph" w:customStyle="1" w:styleId="TipText">
    <w:name w:val="Tip Text"/>
    <w:basedOn w:val="Normal"/>
    <w:qFormat/>
    <w:rsid w:val="00D370A2"/>
    <w:pPr>
      <w:spacing w:after="0"/>
    </w:pPr>
  </w:style>
  <w:style w:type="paragraph" w:customStyle="1" w:styleId="SubBullet">
    <w:name w:val="SubBullet"/>
    <w:basedOn w:val="Step1"/>
    <w:qFormat/>
    <w:rsid w:val="005C129C"/>
    <w:pPr>
      <w:tabs>
        <w:tab w:val="num" w:pos="720"/>
      </w:tabs>
      <w:ind w:left="1152" w:hanging="288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BE0E5E"/>
    <w:rPr>
      <w:rFonts w:ascii="Gill Sans MT" w:eastAsia="Times New Roman" w:hAnsi="Gill Sans MT"/>
      <w:color w:val="000000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E5E"/>
    <w:rPr>
      <w:rFonts w:ascii="Gill Sans MT" w:eastAsia="Times New Roman" w:hAnsi="Gill Sans MT"/>
      <w:iCs/>
      <w:color w:val="000000"/>
      <w:lang w:val="en-US" w:eastAsia="en-US" w:bidi="ar-SA"/>
    </w:rPr>
  </w:style>
  <w:style w:type="paragraph" w:styleId="ListNumber2">
    <w:name w:val="List Number 2"/>
    <w:basedOn w:val="Step2Onward"/>
    <w:uiPriority w:val="99"/>
    <w:unhideWhenUsed/>
    <w:rsid w:val="00BF5625"/>
    <w:pPr>
      <w:spacing w:before="60"/>
      <w:ind w:left="1080" w:hanging="403"/>
    </w:pPr>
  </w:style>
  <w:style w:type="paragraph" w:styleId="ListNumber3">
    <w:name w:val="List Number 3"/>
    <w:basedOn w:val="ListNumber2"/>
    <w:uiPriority w:val="99"/>
    <w:unhideWhenUsed/>
    <w:rsid w:val="00BF5625"/>
    <w:pPr>
      <w:ind w:left="1440"/>
    </w:pPr>
  </w:style>
  <w:style w:type="paragraph" w:styleId="ListNumber4">
    <w:name w:val="List Number 4"/>
    <w:basedOn w:val="ListNumber3"/>
    <w:uiPriority w:val="99"/>
    <w:unhideWhenUsed/>
    <w:rsid w:val="00DA74B2"/>
  </w:style>
  <w:style w:type="paragraph" w:styleId="ListNumber5">
    <w:name w:val="List Number 5"/>
    <w:basedOn w:val="ListNumber4"/>
    <w:uiPriority w:val="99"/>
    <w:unhideWhenUsed/>
    <w:rsid w:val="00DA74B2"/>
  </w:style>
  <w:style w:type="paragraph" w:styleId="ListBullet">
    <w:name w:val="List Bullet"/>
    <w:basedOn w:val="Normal"/>
    <w:rsid w:val="00F47F44"/>
    <w:pPr>
      <w:numPr>
        <w:numId w:val="2"/>
      </w:numPr>
      <w:spacing w:before="60" w:after="60"/>
      <w:ind w:left="806" w:hanging="403"/>
    </w:pPr>
    <w:rPr>
      <w:rFonts w:eastAsia="Times New Roman"/>
    </w:rPr>
  </w:style>
  <w:style w:type="paragraph" w:styleId="ListBullet2">
    <w:name w:val="List Bullet 2"/>
    <w:basedOn w:val="Normal"/>
    <w:uiPriority w:val="99"/>
    <w:unhideWhenUsed/>
    <w:rsid w:val="00BF5625"/>
    <w:pPr>
      <w:numPr>
        <w:numId w:val="3"/>
      </w:numPr>
      <w:spacing w:before="60" w:after="60"/>
      <w:ind w:left="1209" w:hanging="403"/>
    </w:pPr>
    <w:rPr>
      <w:rFonts w:eastAsia="Times New Roman"/>
    </w:rPr>
  </w:style>
  <w:style w:type="paragraph" w:styleId="ListBullet3">
    <w:name w:val="List Bullet 3"/>
    <w:basedOn w:val="Normal"/>
    <w:uiPriority w:val="99"/>
    <w:unhideWhenUsed/>
    <w:rsid w:val="00BF5625"/>
    <w:pPr>
      <w:numPr>
        <w:numId w:val="4"/>
      </w:numPr>
      <w:spacing w:before="60" w:after="60"/>
      <w:ind w:left="1598" w:hanging="403"/>
    </w:pPr>
    <w:rPr>
      <w:rFonts w:eastAsia="Times New Roman"/>
    </w:rPr>
  </w:style>
  <w:style w:type="paragraph" w:styleId="ListContinue">
    <w:name w:val="List Continue"/>
    <w:basedOn w:val="Normal"/>
    <w:uiPriority w:val="99"/>
    <w:unhideWhenUsed/>
    <w:rsid w:val="00BF5625"/>
    <w:pPr>
      <w:spacing w:before="60" w:after="60"/>
      <w:ind w:left="720"/>
      <w:contextualSpacing/>
    </w:pPr>
  </w:style>
  <w:style w:type="paragraph" w:styleId="ListContinue2">
    <w:name w:val="List Continue 2"/>
    <w:basedOn w:val="Normal"/>
    <w:uiPriority w:val="99"/>
    <w:unhideWhenUsed/>
    <w:rsid w:val="00BF5625"/>
    <w:pPr>
      <w:spacing w:before="60" w:after="60"/>
      <w:ind w:left="1080"/>
      <w:contextualSpacing/>
    </w:pPr>
  </w:style>
  <w:style w:type="paragraph" w:styleId="ListContinue3">
    <w:name w:val="List Continue 3"/>
    <w:basedOn w:val="Normal"/>
    <w:uiPriority w:val="99"/>
    <w:unhideWhenUsed/>
    <w:rsid w:val="00BF5625"/>
    <w:pPr>
      <w:spacing w:before="60" w:after="60"/>
      <w:ind w:left="1440"/>
      <w:contextualSpacing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247AAE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47AA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47AAE"/>
    <w:pPr>
      <w:spacing w:after="100"/>
      <w:ind w:left="440"/>
    </w:pPr>
    <w:rPr>
      <w:sz w:val="20"/>
    </w:rPr>
  </w:style>
  <w:style w:type="paragraph" w:styleId="Caption">
    <w:name w:val="caption"/>
    <w:basedOn w:val="Normal"/>
    <w:next w:val="Normal"/>
    <w:link w:val="CaptionChar"/>
    <w:uiPriority w:val="35"/>
    <w:semiHidden/>
    <w:unhideWhenUsed/>
    <w:qFormat/>
    <w:rsid w:val="00F47F44"/>
    <w:pPr>
      <w:spacing w:after="240"/>
    </w:pPr>
    <w:rPr>
      <w:b/>
      <w:bCs/>
      <w:i/>
      <w:color w:val="000000"/>
      <w:sz w:val="20"/>
      <w:szCs w:val="18"/>
    </w:rPr>
  </w:style>
  <w:style w:type="character" w:customStyle="1" w:styleId="CaptionChar">
    <w:name w:val="Caption Char"/>
    <w:basedOn w:val="DefaultParagraphFont"/>
    <w:link w:val="Caption"/>
    <w:uiPriority w:val="35"/>
    <w:semiHidden/>
    <w:rsid w:val="00F47F44"/>
    <w:rPr>
      <w:b/>
      <w:bCs/>
      <w:i/>
      <w:color w:val="000000"/>
      <w:sz w:val="20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47AAE"/>
    <w:pPr>
      <w:spacing w:after="0"/>
    </w:pPr>
    <w:rPr>
      <w:rFonts w:ascii="Courier New" w:hAnsi="Courier New"/>
      <w:color w:val="000000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7AAE"/>
    <w:rPr>
      <w:rFonts w:ascii="Courier New" w:hAnsi="Courier New"/>
      <w:color w:val="000000"/>
      <w:sz w:val="20"/>
      <w:szCs w:val="21"/>
    </w:rPr>
  </w:style>
  <w:style w:type="paragraph" w:customStyle="1" w:styleId="Legal">
    <w:name w:val="Legal"/>
    <w:basedOn w:val="Normal"/>
    <w:link w:val="LegalChar"/>
    <w:qFormat/>
    <w:rsid w:val="00247AAE"/>
    <w:pPr>
      <w:spacing w:before="240" w:after="0"/>
    </w:pPr>
    <w:rPr>
      <w:color w:val="595959"/>
      <w:sz w:val="18"/>
    </w:rPr>
  </w:style>
  <w:style w:type="paragraph" w:customStyle="1" w:styleId="Term">
    <w:name w:val="Term"/>
    <w:basedOn w:val="Heading8"/>
    <w:link w:val="TermChar"/>
    <w:qFormat/>
    <w:rsid w:val="00247AAE"/>
    <w:pPr>
      <w:spacing w:before="240"/>
    </w:pPr>
    <w:rPr>
      <w:b/>
      <w:color w:val="0070C0"/>
      <w:sz w:val="22"/>
    </w:rPr>
  </w:style>
  <w:style w:type="character" w:customStyle="1" w:styleId="LegalChar">
    <w:name w:val="Legal Char"/>
    <w:basedOn w:val="DefaultParagraphFont"/>
    <w:link w:val="Legal"/>
    <w:rsid w:val="00247AAE"/>
    <w:rPr>
      <w:color w:val="595959"/>
      <w:sz w:val="18"/>
    </w:rPr>
  </w:style>
  <w:style w:type="paragraph" w:customStyle="1" w:styleId="TermInfo">
    <w:name w:val="Term Info"/>
    <w:basedOn w:val="Normal"/>
    <w:link w:val="TermInfoChar"/>
    <w:qFormat/>
    <w:rsid w:val="006D1E8A"/>
    <w:pPr>
      <w:spacing w:before="240" w:after="0"/>
    </w:pPr>
    <w:rPr>
      <w:rFonts w:ascii="Gill Sans MT" w:eastAsia="Times New Roman" w:hAnsi="Gill Sans MT"/>
      <w:b/>
      <w:i/>
      <w:color w:val="7F7F7F"/>
      <w:szCs w:val="20"/>
    </w:rPr>
  </w:style>
  <w:style w:type="character" w:customStyle="1" w:styleId="TermInfoChar">
    <w:name w:val="Term Info Char"/>
    <w:basedOn w:val="DefaultParagraphFont"/>
    <w:link w:val="TermInfo"/>
    <w:rsid w:val="006D1E8A"/>
    <w:rPr>
      <w:rFonts w:ascii="Gill Sans MT" w:eastAsia="Times New Roman" w:hAnsi="Gill Sans MT" w:cs="Times New Roman"/>
      <w:b/>
      <w:i/>
      <w:color w:val="7F7F7F"/>
      <w:szCs w:val="20"/>
    </w:rPr>
  </w:style>
  <w:style w:type="character" w:customStyle="1" w:styleId="TermChar">
    <w:name w:val="Term Char"/>
    <w:basedOn w:val="Heading8Char"/>
    <w:link w:val="Term"/>
    <w:rsid w:val="006D1E8A"/>
    <w:rPr>
      <w:rFonts w:ascii="Gill Sans MT" w:eastAsia="Times New Roman" w:hAnsi="Gill Sans MT"/>
      <w:b/>
      <w:color w:val="0070C0"/>
      <w:lang w:val="en-US" w:eastAsia="en-US" w:bidi="ar-SA"/>
    </w:rPr>
  </w:style>
  <w:style w:type="paragraph" w:customStyle="1" w:styleId="BlockImage">
    <w:name w:val="Block Image"/>
    <w:basedOn w:val="Normal"/>
    <w:qFormat/>
    <w:rsid w:val="00F47F44"/>
    <w:pPr>
      <w:spacing w:before="60" w:after="240"/>
    </w:pPr>
    <w:rPr>
      <w:rFonts w:ascii="Gill Sans MT" w:eastAsia="Times New Roman" w:hAnsi="Gill Sans MT"/>
      <w:b/>
      <w:i/>
      <w:color w:val="000000"/>
      <w:szCs w:val="20"/>
    </w:rPr>
  </w:style>
  <w:style w:type="paragraph" w:customStyle="1" w:styleId="BlockImagewithCaption">
    <w:name w:val="Block Image with Caption"/>
    <w:basedOn w:val="BlockImage"/>
    <w:qFormat/>
    <w:rsid w:val="00F47F44"/>
    <w:pPr>
      <w:spacing w:after="0"/>
    </w:pPr>
    <w:rPr>
      <w:b w:val="0"/>
      <w:sz w:val="20"/>
    </w:rPr>
  </w:style>
  <w:style w:type="table" w:customStyle="1" w:styleId="RowHeaderTables">
    <w:name w:val="Row Header Tables"/>
    <w:basedOn w:val="TableGrid"/>
    <w:uiPriority w:val="99"/>
    <w:rsid w:val="006D1E8A"/>
    <w:tblPr/>
    <w:tblStylePr w:type="firstRow">
      <w:rPr>
        <w:rFonts w:ascii="Arial Black" w:hAnsi="Arial Black"/>
        <w:b/>
        <w:sz w:val="22"/>
      </w:rPr>
      <w:tblPr/>
      <w:trPr>
        <w:cantSplit/>
        <w:tblHeader/>
      </w:trPr>
      <w:tcPr>
        <w:shd w:val="clear" w:color="auto" w:fill="D9D9D9"/>
      </w:tcPr>
    </w:tblStylePr>
  </w:style>
  <w:style w:type="table" w:customStyle="1" w:styleId="ColumnHeaderTables">
    <w:name w:val="Column Header Tables"/>
    <w:basedOn w:val="TableGrid"/>
    <w:uiPriority w:val="99"/>
    <w:rsid w:val="006D1E8A"/>
    <w:rPr>
      <w:color w:val="000000"/>
    </w:rPr>
    <w:tblPr/>
    <w:tblStylePr w:type="firstCol">
      <w:rPr>
        <w:rFonts w:ascii="Arial Black" w:hAnsi="Arial Black"/>
        <w:b/>
        <w:sz w:val="22"/>
      </w:rPr>
      <w:tblPr/>
      <w:tcPr>
        <w:shd w:val="clear" w:color="auto" w:fill="D9D9D9"/>
      </w:tcPr>
    </w:tblStylePr>
  </w:style>
  <w:style w:type="table" w:customStyle="1" w:styleId="BothHeaderTables">
    <w:name w:val="Both Header Tables"/>
    <w:basedOn w:val="TableGrid"/>
    <w:uiPriority w:val="99"/>
    <w:rsid w:val="006D1E8A"/>
    <w:tblPr/>
    <w:tblStylePr w:type="firstRow">
      <w:rPr>
        <w:rFonts w:ascii="Arial Black" w:hAnsi="Arial Black"/>
        <w:b/>
        <w:sz w:val="22"/>
      </w:rPr>
      <w:tblPr/>
      <w:tcPr>
        <w:shd w:val="clear" w:color="auto" w:fill="D9D9D9"/>
      </w:tcPr>
    </w:tblStylePr>
    <w:tblStylePr w:type="firstCol">
      <w:rPr>
        <w:rFonts w:ascii="Arial Black" w:hAnsi="Arial Black"/>
        <w:b/>
        <w:sz w:val="22"/>
      </w:rPr>
      <w:tblPr/>
      <w:tcPr>
        <w:shd w:val="clear" w:color="auto" w:fill="D9D9D9"/>
      </w:tcPr>
    </w:tblStylePr>
  </w:style>
  <w:style w:type="character" w:customStyle="1" w:styleId="button">
    <w:name w:val="button"/>
    <w:basedOn w:val="DefaultParagraphFont"/>
    <w:uiPriority w:val="1"/>
    <w:qFormat/>
    <w:rsid w:val="006D1E8A"/>
    <w:rPr>
      <w:rFonts w:ascii="Book Antiqua" w:eastAsia="Times New Roman" w:hAnsi="Book Antiqua" w:cs="Times New Roman"/>
      <w:b/>
      <w:color w:val="000000"/>
      <w:sz w:val="22"/>
      <w:szCs w:val="20"/>
    </w:rPr>
  </w:style>
  <w:style w:type="character" w:customStyle="1" w:styleId="field">
    <w:name w:val="field"/>
    <w:basedOn w:val="DefaultParagraphFont"/>
    <w:uiPriority w:val="1"/>
    <w:qFormat/>
    <w:rsid w:val="0031025A"/>
    <w:rPr>
      <w:b/>
    </w:rPr>
  </w:style>
  <w:style w:type="character" w:customStyle="1" w:styleId="check">
    <w:name w:val="check"/>
    <w:basedOn w:val="DefaultParagraphFont"/>
    <w:uiPriority w:val="1"/>
    <w:qFormat/>
    <w:rsid w:val="0031025A"/>
    <w:rPr>
      <w:b/>
    </w:rPr>
  </w:style>
  <w:style w:type="character" w:customStyle="1" w:styleId="option">
    <w:name w:val="option"/>
    <w:basedOn w:val="DefaultParagraphFont"/>
    <w:uiPriority w:val="1"/>
    <w:qFormat/>
    <w:rsid w:val="0031025A"/>
    <w:rPr>
      <w:b/>
    </w:rPr>
  </w:style>
  <w:style w:type="character" w:customStyle="1" w:styleId="action">
    <w:name w:val="action"/>
    <w:basedOn w:val="DefaultParagraphFont"/>
    <w:uiPriority w:val="1"/>
    <w:qFormat/>
    <w:rsid w:val="0031025A"/>
    <w:rPr>
      <w:b/>
    </w:rPr>
  </w:style>
  <w:style w:type="character" w:customStyle="1" w:styleId="question">
    <w:name w:val="question"/>
    <w:basedOn w:val="DefaultParagraphFont"/>
    <w:uiPriority w:val="1"/>
    <w:qFormat/>
    <w:rsid w:val="0031025A"/>
    <w:rPr>
      <w:b/>
    </w:rPr>
  </w:style>
  <w:style w:type="character" w:customStyle="1" w:styleId="entry">
    <w:name w:val="entry"/>
    <w:basedOn w:val="DefaultParagraphFont"/>
    <w:uiPriority w:val="1"/>
    <w:qFormat/>
    <w:rsid w:val="004D3E7C"/>
  </w:style>
  <w:style w:type="character" w:customStyle="1" w:styleId="reference">
    <w:name w:val="reference"/>
    <w:basedOn w:val="DefaultParagraphFont"/>
    <w:uiPriority w:val="1"/>
    <w:qFormat/>
    <w:rsid w:val="0031025A"/>
    <w:rPr>
      <w:b/>
    </w:rPr>
  </w:style>
  <w:style w:type="character" w:customStyle="1" w:styleId="menu">
    <w:name w:val="menu"/>
    <w:basedOn w:val="DefaultParagraphFont"/>
    <w:uiPriority w:val="1"/>
    <w:qFormat/>
    <w:rsid w:val="0031025A"/>
    <w:rPr>
      <w:b/>
    </w:rPr>
  </w:style>
  <w:style w:type="character" w:customStyle="1" w:styleId="script">
    <w:name w:val="script"/>
    <w:basedOn w:val="DefaultParagraphFont"/>
    <w:uiPriority w:val="1"/>
    <w:qFormat/>
    <w:rsid w:val="0031025A"/>
    <w:rPr>
      <w:b/>
    </w:rPr>
  </w:style>
  <w:style w:type="character" w:customStyle="1" w:styleId="instructions">
    <w:name w:val="instructions"/>
    <w:basedOn w:val="DefaultParagraphFont"/>
    <w:uiPriority w:val="1"/>
    <w:qFormat/>
    <w:rsid w:val="0031025A"/>
    <w:rPr>
      <w:b/>
    </w:rPr>
  </w:style>
  <w:style w:type="character" w:customStyle="1" w:styleId="prompt">
    <w:name w:val="prompt"/>
    <w:basedOn w:val="DefaultParagraphFont"/>
    <w:uiPriority w:val="1"/>
    <w:qFormat/>
    <w:rsid w:val="0031025A"/>
    <w:rPr>
      <w:b/>
    </w:rPr>
  </w:style>
  <w:style w:type="character" w:customStyle="1" w:styleId="ms">
    <w:name w:val="ms"/>
    <w:basedOn w:val="DefaultParagraphFont"/>
    <w:uiPriority w:val="1"/>
    <w:qFormat/>
    <w:rsid w:val="0031025A"/>
    <w:rPr>
      <w:b/>
    </w:rPr>
  </w:style>
  <w:style w:type="character" w:customStyle="1" w:styleId="keys">
    <w:name w:val="keys"/>
    <w:basedOn w:val="DefaultParagraphFont"/>
    <w:uiPriority w:val="1"/>
    <w:qFormat/>
    <w:rsid w:val="0031025A"/>
    <w:rPr>
      <w:b/>
    </w:rPr>
  </w:style>
  <w:style w:type="character" w:customStyle="1" w:styleId="traineepagetoken">
    <w:name w:val="trainee_page_token"/>
    <w:basedOn w:val="DefaultParagraphFont"/>
    <w:uiPriority w:val="1"/>
    <w:qFormat/>
    <w:rsid w:val="0031025A"/>
    <w:rPr>
      <w:b/>
    </w:rPr>
  </w:style>
  <w:style w:type="character" w:customStyle="1" w:styleId="codepart">
    <w:name w:val="code_part"/>
    <w:basedOn w:val="DefaultParagraphFont"/>
    <w:uiPriority w:val="1"/>
    <w:qFormat/>
    <w:rsid w:val="0031025A"/>
    <w:rPr>
      <w:rFonts w:ascii="Courier New" w:hAnsi="Courier New"/>
      <w:color w:val="000000"/>
      <w:sz w:val="20"/>
    </w:rPr>
  </w:style>
  <w:style w:type="character" w:customStyle="1" w:styleId="answer">
    <w:name w:val="answer"/>
    <w:basedOn w:val="DefaultParagraphFont"/>
    <w:uiPriority w:val="1"/>
    <w:qFormat/>
    <w:rsid w:val="00F76633"/>
    <w:rPr>
      <w:b/>
    </w:rPr>
  </w:style>
  <w:style w:type="paragraph" w:styleId="ListParagraph">
    <w:name w:val="List Paragraph"/>
    <w:basedOn w:val="Normal"/>
    <w:uiPriority w:val="34"/>
    <w:qFormat/>
    <w:rsid w:val="00F549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63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67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Training\Access\Tip%20Sheet%20Audit\Templates\Tips%20and%20Trick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0779FD744C584BB5E2CF064DF8F551" ma:contentTypeVersion="15" ma:contentTypeDescription="Create a new document." ma:contentTypeScope="" ma:versionID="b2970e797beb955675c7940d19b86359">
  <xsd:schema xmlns:xsd="http://www.w3.org/2001/XMLSchema" xmlns:xs="http://www.w3.org/2001/XMLSchema" xmlns:p="http://schemas.microsoft.com/office/2006/metadata/properties" xmlns:ns3="9f008aca-84c9-48cd-9dd9-aaa01ec1f066" xmlns:ns4="1c5ab951-711f-4667-8356-98f68ff36ca3" targetNamespace="http://schemas.microsoft.com/office/2006/metadata/properties" ma:root="true" ma:fieldsID="fcc258eb11b364ef0d8d7a793e5f2553" ns3:_="" ns4:_="">
    <xsd:import namespace="9f008aca-84c9-48cd-9dd9-aaa01ec1f066"/>
    <xsd:import namespace="1c5ab951-711f-4667-8356-98f68ff36c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08aca-84c9-48cd-9dd9-aaa01ec1f0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ab951-711f-4667-8356-98f68ff36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2B985-121B-4950-9C3F-B35D5F2F94EE}">
  <ds:schemaRefs>
    <ds:schemaRef ds:uri="9f008aca-84c9-48cd-9dd9-aaa01ec1f066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1c5ab951-711f-4667-8356-98f68ff36ca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9C6B1AF-757B-4068-A2E2-AB705DFD26B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FE9EB06-CCFB-42C5-BD3F-8689B8626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04F505-0A34-435A-B5A2-DFCBEA7BB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008aca-84c9-48cd-9dd9-aaa01ec1f066"/>
    <ds:schemaRef ds:uri="1c5ab951-711f-4667-8356-98f68ff36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1A59046-1D0B-466D-9B3C-883F3031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Tips and Tricks Template.dotx</Template>
  <TotalTime>1</TotalTime>
  <Pages>3</Pages>
  <Words>288</Words>
  <Characters>1642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and Tricks Template</vt:lpstr>
    </vt:vector>
  </TitlesOfParts>
  <Company>Epic Systems Corporation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and Tricks Template</dc:title>
  <dc:creator>Ebony  Dorsey</dc:creator>
  <cp:lastModifiedBy>Julie Cady-Reh</cp:lastModifiedBy>
  <cp:revision>2</cp:revision>
  <cp:lastPrinted>2019-04-29T20:40:00Z</cp:lastPrinted>
  <dcterms:created xsi:type="dcterms:W3CDTF">2021-01-04T22:34:00Z</dcterms:created>
  <dcterms:modified xsi:type="dcterms:W3CDTF">2021-01-04T22:34:00Z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Epic</vt:lpwstr>
  </property>
  <property fmtid="{D5CDD505-2E9C-101B-9397-08002B2CF9AE}" pid="3" name="Application Description">
    <vt:lpwstr/>
  </property>
  <property fmtid="{D5CDD505-2E9C-101B-9397-08002B2CF9AE}" pid="4" name="Version">
    <vt:lpwstr>Epic 2010</vt:lpwstr>
  </property>
  <property fmtid="{D5CDD505-2E9C-101B-9397-08002B2CF9AE}" pid="5" name="Chapter Number">
    <vt:lpwstr/>
  </property>
  <property fmtid="{D5CDD505-2E9C-101B-9397-08002B2CF9AE}" pid="6" name="Revised">
    <vt:lpwstr>December 02, 2010</vt:lpwstr>
  </property>
  <property fmtid="{D5CDD505-2E9C-101B-9397-08002B2CF9AE}" pid="7" name="Guide">
    <vt:lpwstr>Tips and Tricks Template</vt:lpwstr>
  </property>
  <property fmtid="{D5CDD505-2E9C-101B-9397-08002B2CF9AE}" pid="8" name="EWSize">
    <vt:lpwstr>221696</vt:lpwstr>
  </property>
  <property fmtid="{D5CDD505-2E9C-101B-9397-08002B2CF9AE}" pid="9" name="EWCollection">
    <vt:lpwstr>N</vt:lpwstr>
  </property>
  <property fmtid="{D5CDD505-2E9C-101B-9397-08002B2CF9AE}" pid="10" name="EWName">
    <vt:lpwstr>Tips and Tricks Template</vt:lpwstr>
  </property>
  <property fmtid="{D5CDD505-2E9C-101B-9397-08002B2CF9AE}" pid="11" name="EWDoc">
    <vt:lpwstr>Y</vt:lpwstr>
  </property>
  <property fmtid="{D5CDD505-2E9C-101B-9397-08002B2CF9AE}" pid="12" name="EWURL">
    <vt:lpwstr/>
  </property>
  <property fmtid="{D5CDD505-2E9C-101B-9397-08002B2CF9AE}" pid="13" name="EWIsRootNode">
    <vt:lpwstr/>
  </property>
  <property fmtid="{D5CDD505-2E9C-101B-9397-08002B2CF9AE}" pid="14" name="EWRelated">
    <vt:lpwstr>^2010_1037477_68^</vt:lpwstr>
  </property>
  <property fmtid="{D5CDD505-2E9C-101B-9397-08002B2CF9AE}" pid="15" name="EWAudience">
    <vt:lpwstr>^Training Manager^^Application Coordinator^^Principal Trainer^</vt:lpwstr>
  </property>
  <property fmtid="{D5CDD505-2E9C-101B-9397-08002B2CF9AE}" pid="16" name="EWGoal">
    <vt:lpwstr>Create Tips &amp; Tricks sheets.</vt:lpwstr>
  </property>
  <property fmtid="{D5CDD505-2E9C-101B-9397-08002B2CF9AE}" pid="17" name="EWLastModified">
    <vt:lpwstr>2010-12-07T00:00:00Z</vt:lpwstr>
  </property>
  <property fmtid="{D5CDD505-2E9C-101B-9397-08002B2CF9AE}" pid="18" name="EWSummary">
    <vt:lpwstr>&lt;p&gt;This is the Word template used to create Epic Tips &amp;amp; Tricks sheets.&lt;/p&gt;</vt:lpwstr>
  </property>
  <property fmtid="{D5CDD505-2E9C-101B-9397-08002B2CF9AE}" pid="19" name="EWChildren">
    <vt:lpwstr/>
  </property>
  <property fmtid="{D5CDD505-2E9C-101B-9397-08002B2CF9AE}" pid="20" name="EWProduct">
    <vt:lpwstr>^Training Coordination^</vt:lpwstr>
  </property>
  <property fmtid="{D5CDD505-2E9C-101B-9397-08002B2CF9AE}" pid="21" name="EWComponents">
    <vt:lpwstr>^Epic Documentation^</vt:lpwstr>
  </property>
  <property fmtid="{D5CDD505-2E9C-101B-9397-08002B2CF9AE}" pid="22" name="EWTimeStamp">
    <vt:lpwstr>2012-07-28T20:50:20Z</vt:lpwstr>
  </property>
  <property fmtid="{D5CDD505-2E9C-101B-9397-08002B2CF9AE}" pid="23" name="EWPurpose">
    <vt:lpwstr>^Skills Enhancement^</vt:lpwstr>
  </property>
  <property fmtid="{D5CDD505-2E9C-101B-9397-08002B2CF9AE}" pid="24" name="EWType">
    <vt:lpwstr>^Tips &amp; Tricks^</vt:lpwstr>
  </property>
  <property fmtid="{D5CDD505-2E9C-101B-9397-08002B2CF9AE}" pid="25" name="EWParentsID">
    <vt:lpwstr>;^792709</vt:lpwstr>
  </property>
  <property fmtid="{D5CDD505-2E9C-101B-9397-08002B2CF9AE}" pid="26" name="EWID">
    <vt:lpwstr>2010_1312398_68</vt:lpwstr>
  </property>
  <property fmtid="{D5CDD505-2E9C-101B-9397-08002B2CF9AE}" pid="27" name="EWItemID">
    <vt:lpwstr/>
  </property>
  <property fmtid="{D5CDD505-2E9C-101B-9397-08002B2CF9AE}" pid="28" name="EWRelatedID">
    <vt:lpwstr>^792678^</vt:lpwstr>
  </property>
  <property fmtid="{D5CDD505-2E9C-101B-9397-08002B2CF9AE}" pid="29" name="TaxKeyword">
    <vt:lpwstr/>
  </property>
  <property fmtid="{D5CDD505-2E9C-101B-9397-08002B2CF9AE}" pid="30" name="ContentTypeId">
    <vt:lpwstr>0x010100FF0779FD744C584BB5E2CF064DF8F551</vt:lpwstr>
  </property>
</Properties>
</file>